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46CF107" w14:textId="77777777" w:rsidTr="00AF300E">
        <w:trPr>
          <w:trHeight w:val="2730"/>
        </w:trPr>
        <w:tc>
          <w:tcPr>
            <w:tcW w:w="10230" w:type="dxa"/>
          </w:tcPr>
          <w:p w14:paraId="7236D681" w14:textId="37583A6A" w:rsidR="00AF300E" w:rsidRPr="00AF300E" w:rsidRDefault="003B3528" w:rsidP="00445D87">
            <w:pPr>
              <w:pStyle w:val="Heading1"/>
              <w:framePr w:hSpace="0" w:wrap="auto" w:vAnchor="margin" w:xAlign="left" w:yAlign="inline"/>
            </w:pPr>
            <w:r>
              <w:t>Wine and dine</w:t>
            </w:r>
          </w:p>
          <w:tbl>
            <w:tblPr>
              <w:tblpPr w:leftFromText="180" w:rightFromText="180" w:vertAnchor="text" w:horzAnchor="margin" w:tblpY="370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3B3528" w14:paraId="5B356EBE" w14:textId="77777777" w:rsidTr="003B3528">
              <w:trPr>
                <w:trHeight w:val="589"/>
              </w:trPr>
              <w:tc>
                <w:tcPr>
                  <w:tcW w:w="10230" w:type="dxa"/>
                </w:tcPr>
                <w:p w14:paraId="575A16D3" w14:textId="77777777" w:rsidR="003B3528" w:rsidRDefault="003B3528" w:rsidP="003B3528">
                  <w:pPr>
                    <w:pStyle w:val="Heading3"/>
                    <w:framePr w:hSpace="0" w:wrap="auto" w:vAnchor="margin" w:xAlign="left" w:yAlign="inline"/>
                  </w:pPr>
                  <w:r>
                    <w:t>National Federation of the Blind Colorado North Metro Chapter Fundraiser</w:t>
                  </w:r>
                </w:p>
                <w:p w14:paraId="1777E148" w14:textId="77777777" w:rsidR="003B3528" w:rsidRDefault="003B3528" w:rsidP="003B3528"/>
                <w:p w14:paraId="2D70E21E" w14:textId="77777777" w:rsidR="003B3528" w:rsidRDefault="003B3528" w:rsidP="003B3528">
                  <w:pPr>
                    <w:jc w:val="center"/>
                  </w:pPr>
                  <w:r>
                    <w:t>Spero Winery</w:t>
                  </w:r>
                </w:p>
                <w:p w14:paraId="6F54686D" w14:textId="77777777" w:rsidR="003B3528" w:rsidRDefault="003B3528" w:rsidP="003B3528">
                  <w:pPr>
                    <w:jc w:val="center"/>
                  </w:pPr>
                  <w:r>
                    <w:t>3316 W. 64</w:t>
                  </w:r>
                  <w:r w:rsidRPr="003B3528">
                    <w:rPr>
                      <w:vertAlign w:val="superscript"/>
                    </w:rPr>
                    <w:t>th</w:t>
                  </w:r>
                  <w:r>
                    <w:t xml:space="preserve"> Ave.</w:t>
                  </w:r>
                </w:p>
                <w:p w14:paraId="78DBA7AD" w14:textId="77777777" w:rsidR="003B3528" w:rsidRDefault="003B3528" w:rsidP="003B3528">
                  <w:pPr>
                    <w:jc w:val="center"/>
                  </w:pPr>
                  <w:r>
                    <w:t>Westminster, CO 80221</w:t>
                  </w:r>
                </w:p>
                <w:p w14:paraId="754E62E9" w14:textId="41D3E3EC" w:rsidR="003B3528" w:rsidRPr="003B3528" w:rsidRDefault="003B3528" w:rsidP="003B3528">
                  <w:pPr>
                    <w:jc w:val="center"/>
                  </w:pPr>
                </w:p>
              </w:tc>
            </w:tr>
          </w:tbl>
          <w:p w14:paraId="3CD00C19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96"/>
      </w:tblGrid>
      <w:tr w:rsidR="00AF300E" w14:paraId="79BA6C5A" w14:textId="77777777" w:rsidTr="00AF300E">
        <w:trPr>
          <w:trHeight w:val="1445"/>
        </w:trPr>
        <w:tc>
          <w:tcPr>
            <w:tcW w:w="10228" w:type="dxa"/>
          </w:tcPr>
          <w:p w14:paraId="32675A22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6A7ABF2C" wp14:editId="0204F68C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853E3C8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41F993DB" w14:textId="61986CBA" w:rsidR="00AF300E" w:rsidRPr="00AF300E" w:rsidRDefault="003B3528" w:rsidP="00AF300E">
            <w:pPr>
              <w:spacing w:before="300" w:after="100"/>
              <w:jc w:val="center"/>
            </w:pPr>
            <w:r>
              <w:t>October 9</w:t>
            </w:r>
            <w:r w:rsidRPr="003B3528">
              <w:rPr>
                <w:vertAlign w:val="superscript"/>
              </w:rPr>
              <w:t>th</w:t>
            </w:r>
            <w:r>
              <w:t>, 2021 6pm-9pm</w:t>
            </w:r>
          </w:p>
          <w:p w14:paraId="1EAA19AB" w14:textId="3AECD6E4" w:rsidR="00AF300E" w:rsidRDefault="003B3528" w:rsidP="00AF300E">
            <w:pPr>
              <w:jc w:val="center"/>
            </w:pPr>
            <w:r>
              <w:t>$50 per person</w:t>
            </w:r>
          </w:p>
          <w:p w14:paraId="2AFCB329" w14:textId="782CD6B9" w:rsidR="003B3528" w:rsidRDefault="003B3528" w:rsidP="00AF300E">
            <w:pPr>
              <w:jc w:val="center"/>
            </w:pPr>
            <w:r>
              <w:t>We will be giving out gift cards as door prizes</w:t>
            </w:r>
          </w:p>
          <w:p w14:paraId="7EA7782E" w14:textId="7046F75F" w:rsidR="008B6161" w:rsidRPr="00AF300E" w:rsidRDefault="003B3528" w:rsidP="008B6161">
            <w:pPr>
              <w:jc w:val="center"/>
            </w:pPr>
            <w:r>
              <w:t>Proof of vaccine and masks are required</w:t>
            </w:r>
          </w:p>
        </w:tc>
      </w:tr>
      <w:tr w:rsidR="00AF300E" w14:paraId="481E6D5B" w14:textId="77777777" w:rsidTr="00AF300E">
        <w:trPr>
          <w:trHeight w:val="1890"/>
        </w:trPr>
        <w:tc>
          <w:tcPr>
            <w:tcW w:w="10228" w:type="dxa"/>
          </w:tcPr>
          <w:p w14:paraId="7FDBAB68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1372FA21" wp14:editId="3CF29058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7EC0C1D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D7341B7" w14:textId="5BE8A07C" w:rsidR="003B3528" w:rsidRDefault="003B3528" w:rsidP="003B3528">
            <w:pPr>
              <w:spacing w:before="300" w:after="100"/>
              <w:jc w:val="center"/>
            </w:pPr>
            <w:r>
              <w:t>$50 per person</w:t>
            </w:r>
          </w:p>
          <w:p w14:paraId="6876E357" w14:textId="40E7516B" w:rsidR="00AF300E" w:rsidRDefault="003B3528" w:rsidP="00AF300E">
            <w:pPr>
              <w:spacing w:after="100"/>
              <w:jc w:val="center"/>
            </w:pPr>
            <w:r>
              <w:t>RSVP amira_a@msn.com</w:t>
            </w:r>
          </w:p>
          <w:p w14:paraId="2B5F5173" w14:textId="77777777" w:rsidR="003B3528" w:rsidRDefault="003B3528" w:rsidP="00AF300E">
            <w:pPr>
              <w:spacing w:after="100"/>
              <w:jc w:val="center"/>
            </w:pPr>
            <w:r>
              <w:t xml:space="preserve">You can pay with link provided or </w:t>
            </w:r>
          </w:p>
          <w:p w14:paraId="757E34E4" w14:textId="0080230E" w:rsidR="00445D87" w:rsidRDefault="003B3528" w:rsidP="00445D87">
            <w:pPr>
              <w:spacing w:after="100"/>
              <w:jc w:val="center"/>
            </w:pPr>
            <w:r>
              <w:t>at the door of the event.</w:t>
            </w:r>
          </w:p>
          <w:p w14:paraId="436AEF97" w14:textId="77777777" w:rsidR="005740BB" w:rsidRDefault="00464682" w:rsidP="00445D87">
            <w:pPr>
              <w:spacing w:after="100"/>
              <w:jc w:val="center"/>
            </w:pPr>
            <w:r>
              <w:t xml:space="preserve">In case of event cancellation due to </w:t>
            </w:r>
          </w:p>
          <w:p w14:paraId="4ECD9339" w14:textId="233BAD0F" w:rsidR="00445D87" w:rsidRDefault="00464682" w:rsidP="00445D87">
            <w:pPr>
              <w:spacing w:after="100"/>
              <w:jc w:val="center"/>
            </w:pPr>
            <w:r>
              <w:t xml:space="preserve">Covid-19, we will issue </w:t>
            </w:r>
            <w:r w:rsidR="005740BB">
              <w:t>full refunds.</w:t>
            </w:r>
          </w:p>
          <w:p w14:paraId="05A4A840" w14:textId="4DF717CB" w:rsidR="00445D87" w:rsidRPr="00445D87" w:rsidRDefault="005740BB" w:rsidP="00445D87">
            <w:pPr>
              <w:spacing w:after="100"/>
              <w:jc w:val="center"/>
              <w:rPr>
                <w:sz w:val="24"/>
                <w:szCs w:val="24"/>
              </w:rPr>
            </w:pPr>
            <w:hyperlink r:id="rId6" w:history="1">
              <w:r w:rsidR="00445D87" w:rsidRPr="00445D87">
                <w:rPr>
                  <w:rStyle w:val="Hyperlink"/>
                  <w:sz w:val="24"/>
                  <w:szCs w:val="24"/>
                </w:rPr>
                <w:t>https://checkout.square.site/merchant/6T8TMEEAE3W4Z/checkout/CAFX6R2PYTVJZVCVDGE5YY5F</w:t>
              </w:r>
            </w:hyperlink>
          </w:p>
          <w:p w14:paraId="4D3E466E" w14:textId="77777777" w:rsidR="00445D87" w:rsidRPr="00445D87" w:rsidRDefault="00445D87" w:rsidP="00445D87">
            <w:pPr>
              <w:spacing w:after="100"/>
              <w:jc w:val="center"/>
            </w:pPr>
          </w:p>
          <w:p w14:paraId="58F4F316" w14:textId="5637002A" w:rsidR="00445D87" w:rsidRPr="00AF300E" w:rsidRDefault="00445D87" w:rsidP="00AF300E">
            <w:pPr>
              <w:spacing w:after="100"/>
              <w:jc w:val="center"/>
            </w:pPr>
          </w:p>
        </w:tc>
      </w:tr>
    </w:tbl>
    <w:p w14:paraId="4A70F52E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0984DF8" wp14:editId="54EB6A63">
            <wp:simplePos x="0" y="0"/>
            <wp:positionH relativeFrom="margin">
              <wp:align>right</wp:align>
            </wp:positionH>
            <wp:positionV relativeFrom="paragraph">
              <wp:posOffset>-258445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8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68650E" w14:textId="77777777" w:rsidR="003B3528" w:rsidRDefault="003B3528">
      <w:pPr>
        <w:spacing w:before="0"/>
      </w:pPr>
      <w:r>
        <w:separator/>
      </w:r>
    </w:p>
  </w:endnote>
  <w:endnote w:type="continuationSeparator" w:id="0">
    <w:p w14:paraId="5A45F36C" w14:textId="77777777" w:rsidR="003B3528" w:rsidRDefault="003B352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BC88AE" w14:textId="77777777" w:rsidR="003B3528" w:rsidRDefault="003B3528">
      <w:pPr>
        <w:spacing w:before="0"/>
      </w:pPr>
      <w:r>
        <w:separator/>
      </w:r>
    </w:p>
  </w:footnote>
  <w:footnote w:type="continuationSeparator" w:id="0">
    <w:p w14:paraId="1AF2FD65" w14:textId="77777777" w:rsidR="003B3528" w:rsidRDefault="003B352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2FEF9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3528"/>
    <w:rsid w:val="00024B92"/>
    <w:rsid w:val="0003383B"/>
    <w:rsid w:val="002D3176"/>
    <w:rsid w:val="003B2720"/>
    <w:rsid w:val="003B3528"/>
    <w:rsid w:val="003E6DF0"/>
    <w:rsid w:val="004008C9"/>
    <w:rsid w:val="00445D87"/>
    <w:rsid w:val="00464682"/>
    <w:rsid w:val="004650EC"/>
    <w:rsid w:val="005325F0"/>
    <w:rsid w:val="005740BB"/>
    <w:rsid w:val="00673C5F"/>
    <w:rsid w:val="006B609A"/>
    <w:rsid w:val="00715CEC"/>
    <w:rsid w:val="00723AA3"/>
    <w:rsid w:val="008B6161"/>
    <w:rsid w:val="00A51113"/>
    <w:rsid w:val="00AF300E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F8127C7"/>
  <w15:chartTrackingRefBased/>
  <w15:docId w15:val="{BD21E3A8-396D-4EAC-8606-225125EAB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445D87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45D8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45D87"/>
    <w:rPr>
      <w:color w:val="ECBE18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64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4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checkout.square.site/merchant/6T8TMEEAE3W4Z/checkout/CAFX6R2PYTVJZVCVDGE5YY5F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mira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23</TotalTime>
  <Pages>1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Amira Assad</dc:creator>
  <cp:lastModifiedBy>Amira Assad</cp:lastModifiedBy>
  <cp:revision>4</cp:revision>
  <dcterms:created xsi:type="dcterms:W3CDTF">2021-08-29T18:05:00Z</dcterms:created>
  <dcterms:modified xsi:type="dcterms:W3CDTF">2021-08-29T18:35:00Z</dcterms:modified>
</cp:coreProperties>
</file>