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14:paraId="146CF107" w14:textId="77777777" w:rsidTr="00AF300E">
        <w:trPr>
          <w:trHeight w:val="2730"/>
        </w:trPr>
        <w:tc>
          <w:tcPr>
            <w:tcW w:w="10230" w:type="dxa"/>
          </w:tcPr>
          <w:p w14:paraId="7236D681" w14:textId="37583A6A" w:rsidR="00AF300E" w:rsidRPr="00AF300E" w:rsidRDefault="003B3528" w:rsidP="00445D87">
            <w:pPr>
              <w:pStyle w:val="Heading1"/>
              <w:framePr w:hSpace="0" w:wrap="auto" w:vAnchor="margin" w:xAlign="left" w:yAlign="inline"/>
            </w:pPr>
            <w:r>
              <w:t>Wine and dine</w:t>
            </w:r>
          </w:p>
          <w:tbl>
            <w:tblPr>
              <w:tblpPr w:leftFromText="180" w:rightFromText="180" w:vertAnchor="text" w:horzAnchor="margin" w:tblpY="370"/>
              <w:tblW w:w="0" w:type="auto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10230"/>
            </w:tblGrid>
            <w:tr w:rsidR="003B3528" w14:paraId="5B356EBE" w14:textId="77777777" w:rsidTr="003B3528">
              <w:trPr>
                <w:trHeight w:val="589"/>
              </w:trPr>
              <w:tc>
                <w:tcPr>
                  <w:tcW w:w="10230" w:type="dxa"/>
                </w:tcPr>
                <w:p w14:paraId="575A16D3" w14:textId="77777777" w:rsidR="003B3528" w:rsidRDefault="003B3528" w:rsidP="003B3528">
                  <w:pPr>
                    <w:pStyle w:val="Heading3"/>
                    <w:framePr w:hSpace="0" w:wrap="auto" w:vAnchor="margin" w:xAlign="left" w:yAlign="inline"/>
                  </w:pPr>
                  <w:r>
                    <w:t>National Federation of the Blind Colorado North Metro Chapter Fundraiser</w:t>
                  </w:r>
                </w:p>
                <w:p w14:paraId="1777E148" w14:textId="77777777" w:rsidR="003B3528" w:rsidRDefault="003B3528" w:rsidP="003B3528"/>
                <w:p w14:paraId="2D70E21E" w14:textId="77777777" w:rsidR="003B3528" w:rsidRDefault="003B3528" w:rsidP="003B3528">
                  <w:pPr>
                    <w:jc w:val="center"/>
                  </w:pPr>
                  <w:r>
                    <w:t>Spero Winery</w:t>
                  </w:r>
                </w:p>
                <w:p w14:paraId="6F54686D" w14:textId="77777777" w:rsidR="003B3528" w:rsidRDefault="003B3528" w:rsidP="003B3528">
                  <w:pPr>
                    <w:jc w:val="center"/>
                  </w:pPr>
                  <w:r>
                    <w:t>3316 W. 64</w:t>
                  </w:r>
                  <w:r w:rsidRPr="003B3528">
                    <w:rPr>
                      <w:vertAlign w:val="superscript"/>
                    </w:rPr>
                    <w:t>th</w:t>
                  </w:r>
                  <w:r>
                    <w:t xml:space="preserve"> Ave.</w:t>
                  </w:r>
                </w:p>
                <w:p w14:paraId="78DBA7AD" w14:textId="77777777" w:rsidR="003B3528" w:rsidRDefault="003B3528" w:rsidP="003B3528">
                  <w:pPr>
                    <w:jc w:val="center"/>
                  </w:pPr>
                  <w:r>
                    <w:t>Westminster, CO 80221</w:t>
                  </w:r>
                </w:p>
                <w:p w14:paraId="754E62E9" w14:textId="41D3E3EC" w:rsidR="003B3528" w:rsidRPr="003B3528" w:rsidRDefault="003B3528" w:rsidP="003B3528">
                  <w:pPr>
                    <w:jc w:val="center"/>
                  </w:pPr>
                </w:p>
              </w:tc>
            </w:tr>
          </w:tbl>
          <w:p w14:paraId="3CD00C19" w14:textId="77777777" w:rsidR="00AF300E" w:rsidRPr="006B609A" w:rsidRDefault="00AF300E" w:rsidP="00AF300E">
            <w:pPr>
              <w:jc w:val="center"/>
            </w:pP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14:paraId="79BA6C5A" w14:textId="77777777" w:rsidTr="00AF300E">
        <w:trPr>
          <w:trHeight w:val="1445"/>
        </w:trPr>
        <w:tc>
          <w:tcPr>
            <w:tcW w:w="10228" w:type="dxa"/>
          </w:tcPr>
          <w:p w14:paraId="32675A22" w14:textId="77777777" w:rsidR="00AF300E" w:rsidRPr="00AF300E" w:rsidRDefault="00AF300E" w:rsidP="00AF300E">
            <w:pPr>
              <w:spacing w:after="100"/>
              <w:jc w:val="center"/>
            </w:pPr>
            <w:r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6A7ABF2C" wp14:editId="0204F68C">
                      <wp:extent cx="981076" cy="0"/>
                      <wp:effectExtent l="0" t="19050" r="28575" b="19050"/>
                      <wp:docPr id="83" name="Straight Connector 83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2853E3C8" id="Straight Connector 83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EoJ5gEAACMEAAAOAAAAZHJzL2Uyb0RvYy54bWysU9uO0zAQfUfiHyy/0yRF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ezEoJ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41F993DB" w14:textId="698B7D39" w:rsidR="00AF300E" w:rsidRPr="00AF300E" w:rsidRDefault="003B3528" w:rsidP="00AF300E">
            <w:pPr>
              <w:spacing w:before="300" w:after="100"/>
              <w:jc w:val="center"/>
            </w:pPr>
            <w:r>
              <w:t xml:space="preserve">October </w:t>
            </w:r>
            <w:r w:rsidR="003F7B7F">
              <w:t>1st</w:t>
            </w:r>
            <w:r>
              <w:t>, 20</w:t>
            </w:r>
            <w:r w:rsidR="003F7B7F">
              <w:t>22</w:t>
            </w:r>
            <w:r>
              <w:t xml:space="preserve"> 6</w:t>
            </w:r>
            <w:r w:rsidR="003F7B7F">
              <w:t>:30</w:t>
            </w:r>
            <w:r>
              <w:t>pm-9pm</w:t>
            </w:r>
          </w:p>
          <w:p w14:paraId="1EAA19AB" w14:textId="4EFAB785" w:rsidR="00AF300E" w:rsidRDefault="003B3528" w:rsidP="00AF300E">
            <w:pPr>
              <w:jc w:val="center"/>
            </w:pPr>
            <w:r>
              <w:t>$50 per person</w:t>
            </w:r>
          </w:p>
          <w:p w14:paraId="035F41F6" w14:textId="3DC9866B" w:rsidR="0029112E" w:rsidRDefault="0029112E" w:rsidP="00AF300E">
            <w:pPr>
              <w:jc w:val="center"/>
            </w:pPr>
            <w:r>
              <w:t>This includes unlimited wine tasting and food</w:t>
            </w:r>
          </w:p>
          <w:p w14:paraId="2AFCB329" w14:textId="782CD6B9" w:rsidR="003B3528" w:rsidRDefault="003B3528" w:rsidP="00AF300E">
            <w:pPr>
              <w:jc w:val="center"/>
            </w:pPr>
            <w:r>
              <w:t>We will be giving out gift cards as door prizes</w:t>
            </w:r>
          </w:p>
          <w:p w14:paraId="7EA7782E" w14:textId="274FED64" w:rsidR="008B6161" w:rsidRPr="00AF300E" w:rsidRDefault="008B6161" w:rsidP="003F7B7F">
            <w:pPr>
              <w:ind w:left="0"/>
            </w:pPr>
          </w:p>
        </w:tc>
      </w:tr>
      <w:tr w:rsidR="00AF300E" w14:paraId="481E6D5B" w14:textId="77777777" w:rsidTr="00AF300E">
        <w:trPr>
          <w:trHeight w:val="1890"/>
        </w:trPr>
        <w:tc>
          <w:tcPr>
            <w:tcW w:w="10228" w:type="dxa"/>
          </w:tcPr>
          <w:p w14:paraId="7FDBAB68" w14:textId="53D3D267" w:rsidR="00AF300E" w:rsidRPr="00AF300E" w:rsidRDefault="003F7B7F" w:rsidP="00AF300E">
            <w:pPr>
              <w:spacing w:after="100"/>
              <w:jc w:val="center"/>
            </w:pPr>
            <w:r>
              <w:rPr>
                <w:noProof/>
              </w:rPr>
              <w:drawing>
                <wp:anchor distT="0" distB="0" distL="114300" distR="114300" simplePos="0" relativeHeight="251658240" behindDoc="1" locked="0" layoutInCell="1" allowOverlap="1" wp14:anchorId="40984DF8" wp14:editId="74F0A436">
                  <wp:simplePos x="0" y="0"/>
                  <wp:positionH relativeFrom="margin">
                    <wp:posOffset>-161925</wp:posOffset>
                  </wp:positionH>
                  <wp:positionV relativeFrom="paragraph">
                    <wp:posOffset>-6797040</wp:posOffset>
                  </wp:positionV>
                  <wp:extent cx="7772400" cy="10057765"/>
                  <wp:effectExtent l="0" t="0" r="0" b="635"/>
                  <wp:wrapNone/>
                  <wp:docPr id="18" name="Picture 18" descr="colored background with feather like doodl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AF300E" w:rsidRPr="00AF300E">
              <w:rPr>
                <w:noProof/>
              </w:rPr>
              <mc:AlternateContent>
                <mc:Choice Requires="wps">
                  <w:drawing>
                    <wp:inline distT="0" distB="0" distL="0" distR="0" wp14:anchorId="1372FA21" wp14:editId="3CF29058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7EC0C1D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p w14:paraId="2D7341B7" w14:textId="5BE8A07C" w:rsidR="003B3528" w:rsidRDefault="003B3528" w:rsidP="003B3528">
            <w:pPr>
              <w:spacing w:before="300" w:after="100"/>
              <w:jc w:val="center"/>
            </w:pPr>
            <w:r>
              <w:t>$50 per person</w:t>
            </w:r>
          </w:p>
          <w:p w14:paraId="6876E357" w14:textId="18768FD2" w:rsidR="00AF300E" w:rsidRDefault="003B3528" w:rsidP="00AF300E">
            <w:pPr>
              <w:spacing w:after="100"/>
              <w:jc w:val="center"/>
            </w:pPr>
            <w:r>
              <w:t xml:space="preserve">RSVP </w:t>
            </w:r>
            <w:r w:rsidR="00EA2A15">
              <w:t xml:space="preserve">Amira at </w:t>
            </w:r>
            <w:hyperlink r:id="rId7" w:history="1">
              <w:r w:rsidR="00EA2A15" w:rsidRPr="00FE54AB">
                <w:rPr>
                  <w:rStyle w:val="Hyperlink"/>
                </w:rPr>
                <w:t>amira_a@msn.com</w:t>
              </w:r>
            </w:hyperlink>
          </w:p>
          <w:p w14:paraId="49E2A066" w14:textId="7D4862AF" w:rsidR="00EA2A15" w:rsidRDefault="00EA2A15" w:rsidP="00AF300E">
            <w:pPr>
              <w:spacing w:after="100"/>
              <w:jc w:val="center"/>
            </w:pPr>
            <w:r>
              <w:t>Or Jon at 303-722-2529</w:t>
            </w:r>
          </w:p>
          <w:p w14:paraId="2B5F5173" w14:textId="77777777" w:rsidR="003B3528" w:rsidRDefault="003B3528" w:rsidP="00AF300E">
            <w:pPr>
              <w:spacing w:after="100"/>
              <w:jc w:val="center"/>
            </w:pPr>
            <w:r>
              <w:t xml:space="preserve">You can pay with link provided or </w:t>
            </w:r>
          </w:p>
          <w:p w14:paraId="757E34E4" w14:textId="341090C7" w:rsidR="00445D87" w:rsidRDefault="003B3528" w:rsidP="00445D87">
            <w:pPr>
              <w:spacing w:after="100"/>
              <w:jc w:val="center"/>
            </w:pPr>
            <w:r>
              <w:t>at the door of the event.</w:t>
            </w:r>
          </w:p>
          <w:p w14:paraId="5D8435CB" w14:textId="73271EE2" w:rsidR="003F7B7F" w:rsidRDefault="003F7B7F" w:rsidP="00445D87">
            <w:pPr>
              <w:spacing w:after="100"/>
              <w:jc w:val="center"/>
            </w:pPr>
            <w:hyperlink r:id="rId8" w:tgtFrame="_blank" w:history="1">
              <w:r>
                <w:rPr>
                  <w:rStyle w:val="Hyperlink"/>
                  <w:rFonts w:ascii="Segoe UI" w:hAnsi="Segoe UI" w:cs="Segoe UI"/>
                  <w:sz w:val="23"/>
                  <w:szCs w:val="23"/>
                  <w:bdr w:val="none" w:sz="0" w:space="0" w:color="auto" w:frame="1"/>
                  <w:shd w:val="clear" w:color="auto" w:fill="FFFFFF"/>
                </w:rPr>
                <w:t>https://square.link/u</w:t>
              </w:r>
              <w:r>
                <w:rPr>
                  <w:rStyle w:val="Hyperlink"/>
                  <w:rFonts w:ascii="Segoe UI" w:hAnsi="Segoe UI" w:cs="Segoe UI"/>
                  <w:sz w:val="23"/>
                  <w:szCs w:val="23"/>
                  <w:bdr w:val="none" w:sz="0" w:space="0" w:color="auto" w:frame="1"/>
                  <w:shd w:val="clear" w:color="auto" w:fill="FFFFFF"/>
                </w:rPr>
                <w:t>/</w:t>
              </w:r>
              <w:r>
                <w:rPr>
                  <w:rStyle w:val="Hyperlink"/>
                  <w:rFonts w:ascii="Segoe UI" w:hAnsi="Segoe UI" w:cs="Segoe UI"/>
                  <w:sz w:val="23"/>
                  <w:szCs w:val="23"/>
                  <w:bdr w:val="none" w:sz="0" w:space="0" w:color="auto" w:frame="1"/>
                  <w:shd w:val="clear" w:color="auto" w:fill="FFFFFF"/>
                </w:rPr>
                <w:t>CB</w:t>
              </w:r>
              <w:r>
                <w:rPr>
                  <w:rStyle w:val="Hyperlink"/>
                  <w:rFonts w:ascii="Segoe UI" w:hAnsi="Segoe UI" w:cs="Segoe UI"/>
                  <w:sz w:val="23"/>
                  <w:szCs w:val="23"/>
                  <w:bdr w:val="none" w:sz="0" w:space="0" w:color="auto" w:frame="1"/>
                  <w:shd w:val="clear" w:color="auto" w:fill="FFFFFF"/>
                </w:rPr>
                <w:t>z</w:t>
              </w:r>
              <w:r>
                <w:rPr>
                  <w:rStyle w:val="Hyperlink"/>
                  <w:rFonts w:ascii="Segoe UI" w:hAnsi="Segoe UI" w:cs="Segoe UI"/>
                  <w:sz w:val="23"/>
                  <w:szCs w:val="23"/>
                  <w:bdr w:val="none" w:sz="0" w:space="0" w:color="auto" w:frame="1"/>
                  <w:shd w:val="clear" w:color="auto" w:fill="FFFFFF"/>
                </w:rPr>
                <w:t>faT0u</w:t>
              </w:r>
            </w:hyperlink>
          </w:p>
          <w:p w14:paraId="3ED8BE4F" w14:textId="77777777" w:rsidR="003F7B7F" w:rsidRPr="00445D87" w:rsidRDefault="003F7B7F" w:rsidP="00445D87">
            <w:pPr>
              <w:spacing w:after="100"/>
              <w:jc w:val="center"/>
            </w:pPr>
          </w:p>
          <w:p w14:paraId="58F4F316" w14:textId="5637002A" w:rsidR="00445D87" w:rsidRPr="00AF300E" w:rsidRDefault="00445D87" w:rsidP="00AF300E">
            <w:pPr>
              <w:spacing w:after="100"/>
              <w:jc w:val="center"/>
            </w:pPr>
          </w:p>
        </w:tc>
      </w:tr>
    </w:tbl>
    <w:p w14:paraId="4A70F52E" w14:textId="69F76B14" w:rsidR="00024B92" w:rsidRPr="004008C9" w:rsidRDefault="00024B92" w:rsidP="005325F0">
      <w:pPr>
        <w:spacing w:before="0"/>
        <w:ind w:left="0"/>
      </w:pPr>
    </w:p>
    <w:sectPr w:rsidR="00024B92" w:rsidRPr="004008C9" w:rsidSect="005325F0">
      <w:headerReference w:type="default" r:id="rId9"/>
      <w:pgSz w:w="12240" w:h="15840"/>
      <w:pgMar w:top="0" w:right="0" w:bottom="0" w:left="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B849A48" w14:textId="77777777" w:rsidR="008622C7" w:rsidRDefault="008622C7">
      <w:pPr>
        <w:spacing w:before="0"/>
      </w:pPr>
      <w:r>
        <w:separator/>
      </w:r>
    </w:p>
  </w:endnote>
  <w:endnote w:type="continuationSeparator" w:id="0">
    <w:p w14:paraId="3EEC2560" w14:textId="77777777" w:rsidR="008622C7" w:rsidRDefault="008622C7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D29E19" w14:textId="77777777" w:rsidR="008622C7" w:rsidRDefault="008622C7">
      <w:pPr>
        <w:spacing w:before="0"/>
      </w:pPr>
      <w:r>
        <w:separator/>
      </w:r>
    </w:p>
  </w:footnote>
  <w:footnote w:type="continuationSeparator" w:id="0">
    <w:p w14:paraId="29E8089B" w14:textId="77777777" w:rsidR="008622C7" w:rsidRDefault="008622C7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E2FEF9" w14:textId="77777777" w:rsidR="004008C9" w:rsidRDefault="004008C9" w:rsidP="004008C9">
    <w:pPr>
      <w:pStyle w:val="Header"/>
      <w:ind w:left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B3528"/>
    <w:rsid w:val="00024B92"/>
    <w:rsid w:val="0003383B"/>
    <w:rsid w:val="0029112E"/>
    <w:rsid w:val="002D3176"/>
    <w:rsid w:val="003B2720"/>
    <w:rsid w:val="003B3528"/>
    <w:rsid w:val="003E6DF0"/>
    <w:rsid w:val="003F7B7F"/>
    <w:rsid w:val="004008C9"/>
    <w:rsid w:val="00445D87"/>
    <w:rsid w:val="00464682"/>
    <w:rsid w:val="004650EC"/>
    <w:rsid w:val="005325F0"/>
    <w:rsid w:val="005740BB"/>
    <w:rsid w:val="00673C5F"/>
    <w:rsid w:val="006B609A"/>
    <w:rsid w:val="00715CEC"/>
    <w:rsid w:val="00723AA3"/>
    <w:rsid w:val="008622C7"/>
    <w:rsid w:val="008B6161"/>
    <w:rsid w:val="00A51113"/>
    <w:rsid w:val="00AF300E"/>
    <w:rsid w:val="00CA580F"/>
    <w:rsid w:val="00D85786"/>
    <w:rsid w:val="00EA2A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F8127C7"/>
  <w15:chartTrackingRefBased/>
  <w15:docId w15:val="{BD21E3A8-396D-4EAC-8606-225125EABB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Heading3">
    <w:name w:val="heading 3"/>
    <w:basedOn w:val="Normal"/>
    <w:next w:val="Normal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445D87"/>
    <w:rPr>
      <w:color w:val="0000FF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45D87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45D87"/>
    <w:rPr>
      <w:color w:val="ECBE18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64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674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09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square.link/u/CBzfaT0u" TargetMode="External"/><Relationship Id="rId3" Type="http://schemas.openxmlformats.org/officeDocument/2006/relationships/webSettings" Target="webSettings.xml"/><Relationship Id="rId7" Type="http://schemas.openxmlformats.org/officeDocument/2006/relationships/hyperlink" Target="mailto:amira_a@msn.com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mira\AppData\Roaming\Microsoft\Templates\Party%20invitation%20flyer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874</TotalTime>
  <Pages>1</Pages>
  <Words>82</Words>
  <Characters>470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Amira Assad</dc:creator>
  <cp:lastModifiedBy>Amira Assad</cp:lastModifiedBy>
  <cp:revision>4</cp:revision>
  <dcterms:created xsi:type="dcterms:W3CDTF">2022-08-16T04:06:00Z</dcterms:created>
  <dcterms:modified xsi:type="dcterms:W3CDTF">2022-08-16T18:35:00Z</dcterms:modified>
</cp:coreProperties>
</file>