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8FAF8" w14:textId="77777777" w:rsidR="0055104F" w:rsidRPr="006A2A91" w:rsidRDefault="0055104F" w:rsidP="006A2A91">
      <w:pPr>
        <w:suppressAutoHyphens/>
        <w:ind w:left="-1440" w:right="-360" w:firstLine="90"/>
        <w:jc w:val="center"/>
        <w:rPr>
          <w:b/>
          <w:caps/>
          <w:color w:val="244061" w:themeColor="accent1" w:themeShade="80"/>
          <w:sz w:val="32"/>
          <w:szCs w:val="32"/>
        </w:rPr>
      </w:pPr>
      <w:bookmarkStart w:id="1" w:name="_Hlk121921565"/>
      <w:r w:rsidRPr="006A2A91">
        <w:rPr>
          <w:b/>
          <w:caps/>
          <w:color w:val="244061" w:themeColor="accent1" w:themeShade="80"/>
          <w:sz w:val="32"/>
          <w:szCs w:val="32"/>
        </w:rPr>
        <w:t xml:space="preserve">Evidence-Based Workshops </w:t>
      </w:r>
    </w:p>
    <w:p w14:paraId="029F337C" w14:textId="53AB1273" w:rsidR="00747E15" w:rsidRPr="006A2A91" w:rsidRDefault="0055104F" w:rsidP="006A2A91">
      <w:pPr>
        <w:suppressAutoHyphens/>
        <w:ind w:left="-1440" w:right="-360" w:firstLine="90"/>
        <w:jc w:val="center"/>
        <w:rPr>
          <w:b/>
          <w:caps/>
          <w:color w:val="244061" w:themeColor="accent1" w:themeShade="80"/>
          <w:sz w:val="32"/>
          <w:szCs w:val="32"/>
        </w:rPr>
      </w:pPr>
      <w:r w:rsidRPr="006A2A91">
        <w:rPr>
          <w:b/>
          <w:caps/>
          <w:color w:val="244061" w:themeColor="accent1" w:themeShade="80"/>
          <w:sz w:val="32"/>
          <w:szCs w:val="32"/>
        </w:rPr>
        <w:t>winter/Spring 2023</w:t>
      </w:r>
    </w:p>
    <w:p w14:paraId="7BEA2201" w14:textId="77777777" w:rsidR="008773BF" w:rsidRDefault="008C0A95" w:rsidP="008C0A95">
      <w:pPr>
        <w:pStyle w:val="HCH-BODY-SUBHEAD"/>
        <w:keepLines/>
        <w:widowControl w:val="0"/>
        <w:tabs>
          <w:tab w:val="center" w:pos="3906"/>
        </w:tabs>
        <w:ind w:left="-1584" w:right="0"/>
        <w:jc w:val="center"/>
        <w:rPr>
          <w:sz w:val="24"/>
        </w:rPr>
      </w:pPr>
      <w:r>
        <w:rPr>
          <w:sz w:val="24"/>
        </w:rPr>
        <w:t xml:space="preserve">Below is the schedule of evidence-bases classes offered by Holy Cross Health from     </w:t>
      </w:r>
    </w:p>
    <w:p w14:paraId="4C4B46D0" w14:textId="73DCE784" w:rsidR="006A2A91" w:rsidRDefault="008773BF" w:rsidP="008773BF">
      <w:pPr>
        <w:pStyle w:val="HCH-BODY-SUBHEAD"/>
        <w:keepLines/>
        <w:widowControl w:val="0"/>
        <w:tabs>
          <w:tab w:val="center" w:pos="3906"/>
        </w:tabs>
        <w:ind w:left="-1584" w:right="0"/>
        <w:rPr>
          <w:sz w:val="24"/>
        </w:rPr>
      </w:pPr>
      <w:r>
        <w:rPr>
          <w:sz w:val="24"/>
        </w:rPr>
        <w:t xml:space="preserve">           </w:t>
      </w:r>
      <w:r w:rsidR="008C0A95">
        <w:rPr>
          <w:sz w:val="24"/>
        </w:rPr>
        <w:t>January through May</w:t>
      </w:r>
      <w:r w:rsidR="00963469">
        <w:rPr>
          <w:sz w:val="24"/>
        </w:rPr>
        <w:t xml:space="preserve"> 2023.</w:t>
      </w:r>
    </w:p>
    <w:p w14:paraId="18E87C00" w14:textId="77777777" w:rsidR="008C0A95" w:rsidRDefault="008C0A95" w:rsidP="008C0A95">
      <w:pPr>
        <w:pStyle w:val="Default"/>
        <w:ind w:left="-1260"/>
      </w:pPr>
      <w:r>
        <w:t xml:space="preserve">                   </w:t>
      </w:r>
    </w:p>
    <w:p w14:paraId="2C61524C" w14:textId="3E0C659A" w:rsidR="008C0A95" w:rsidRPr="006A2A91" w:rsidRDefault="005A62C4" w:rsidP="008C0A95">
      <w:pPr>
        <w:pStyle w:val="Default"/>
        <w:ind w:left="-1260"/>
        <w:rPr>
          <w:rFonts w:ascii="Cambria" w:hAnsi="Cambria" w:cstheme="minorBidi"/>
          <w:b/>
          <w:bCs/>
          <w:color w:val="244061" w:themeColor="accent1" w:themeShade="80"/>
          <w:u w:val="single"/>
        </w:rPr>
      </w:pPr>
      <w:bookmarkStart w:id="2" w:name="_Hlk121921846"/>
      <w:r w:rsidRPr="005A62C4">
        <w:rPr>
          <w:rFonts w:ascii="Cambria" w:hAnsi="Cambria" w:cstheme="minorBidi"/>
          <w:color w:val="244061" w:themeColor="accent1" w:themeShade="80"/>
        </w:rPr>
        <w:t xml:space="preserve"> </w:t>
      </w:r>
      <w:r w:rsidR="008C0A95">
        <w:rPr>
          <w:rFonts w:ascii="Cambria" w:hAnsi="Cambria" w:cstheme="minorBidi"/>
          <w:b/>
          <w:bCs/>
          <w:color w:val="244061" w:themeColor="accent1" w:themeShade="80"/>
          <w:u w:val="single"/>
        </w:rPr>
        <w:t>Living Well Self- Management Workshop</w:t>
      </w:r>
      <w:bookmarkEnd w:id="2"/>
    </w:p>
    <w:p w14:paraId="406B75F7" w14:textId="7CAA9F99" w:rsidR="0055104F" w:rsidRPr="008C0A95" w:rsidRDefault="008C0A95" w:rsidP="008C0A95">
      <w:pPr>
        <w:pStyle w:val="Default"/>
        <w:ind w:left="-1260"/>
        <w:rPr>
          <w:rFonts w:asciiTheme="minorHAnsi" w:hAnsiTheme="minorHAnsi" w:cstheme="majorHAnsi"/>
          <w:bCs/>
          <w:color w:val="244061" w:themeColor="accent1" w:themeShade="80"/>
          <w:sz w:val="22"/>
          <w:szCs w:val="22"/>
        </w:rPr>
      </w:pPr>
      <w:r>
        <w:rPr>
          <w:rFonts w:asciiTheme="minorHAnsi" w:hAnsiTheme="minorHAnsi" w:cstheme="majorHAnsi"/>
          <w:bCs/>
          <w:color w:val="244061" w:themeColor="accent1" w:themeShade="80"/>
          <w:sz w:val="22"/>
          <w:szCs w:val="22"/>
        </w:rPr>
        <w:t>Anyone living with a chronic health condition is welcome to attend this free virtual workshop delivered</w:t>
      </w:r>
      <w:r w:rsidR="005A62C4">
        <w:rPr>
          <w:rFonts w:asciiTheme="minorHAnsi" w:hAnsiTheme="minorHAnsi" w:cstheme="majorHAnsi"/>
          <w:bCs/>
          <w:color w:val="244061" w:themeColor="accent1" w:themeShade="80"/>
          <w:sz w:val="22"/>
          <w:szCs w:val="22"/>
        </w:rPr>
        <w:t xml:space="preserve"> </w:t>
      </w:r>
      <w:r>
        <w:rPr>
          <w:rFonts w:asciiTheme="minorHAnsi" w:hAnsiTheme="minorHAnsi" w:cstheme="majorHAnsi"/>
          <w:bCs/>
          <w:color w:val="244061" w:themeColor="accent1" w:themeShade="80"/>
          <w:sz w:val="22"/>
          <w:szCs w:val="22"/>
        </w:rPr>
        <w:t xml:space="preserve"> </w:t>
      </w:r>
      <w:r w:rsidR="005A62C4">
        <w:rPr>
          <w:rFonts w:asciiTheme="minorHAnsi" w:hAnsiTheme="minorHAnsi" w:cstheme="majorHAnsi"/>
          <w:bCs/>
          <w:color w:val="244061" w:themeColor="accent1" w:themeShade="80"/>
          <w:sz w:val="22"/>
          <w:szCs w:val="22"/>
        </w:rPr>
        <w:t xml:space="preserve">             </w:t>
      </w:r>
      <w:r w:rsidR="008773BF">
        <w:rPr>
          <w:rFonts w:asciiTheme="minorHAnsi" w:hAnsiTheme="minorHAnsi" w:cstheme="majorHAnsi"/>
          <w:bCs/>
          <w:color w:val="244061" w:themeColor="accent1" w:themeShade="80"/>
          <w:sz w:val="22"/>
          <w:szCs w:val="22"/>
        </w:rPr>
        <w:t xml:space="preserve">            </w:t>
      </w:r>
      <w:r w:rsidR="004140BE">
        <w:rPr>
          <w:rFonts w:asciiTheme="minorHAnsi" w:hAnsiTheme="minorHAnsi" w:cstheme="majorHAnsi"/>
          <w:bCs/>
          <w:color w:val="244061" w:themeColor="accent1" w:themeShade="80"/>
          <w:sz w:val="22"/>
          <w:szCs w:val="22"/>
        </w:rPr>
        <w:t xml:space="preserve">    </w:t>
      </w:r>
      <w:r w:rsidR="005A62C4">
        <w:rPr>
          <w:rFonts w:asciiTheme="minorHAnsi" w:hAnsiTheme="minorHAnsi" w:cstheme="majorHAnsi"/>
          <w:bCs/>
          <w:color w:val="244061" w:themeColor="accent1" w:themeShade="80"/>
          <w:sz w:val="22"/>
          <w:szCs w:val="22"/>
        </w:rPr>
        <w:t xml:space="preserve">  via Teams. Participants learn how to manage lo</w:t>
      </w:r>
      <w:r w:rsidR="00963469">
        <w:rPr>
          <w:rFonts w:asciiTheme="minorHAnsi" w:hAnsiTheme="minorHAnsi" w:cstheme="majorHAnsi"/>
          <w:bCs/>
          <w:color w:val="244061" w:themeColor="accent1" w:themeShade="80"/>
          <w:sz w:val="22"/>
          <w:szCs w:val="22"/>
        </w:rPr>
        <w:t>n</w:t>
      </w:r>
      <w:r w:rsidR="005A62C4">
        <w:rPr>
          <w:rFonts w:asciiTheme="minorHAnsi" w:hAnsiTheme="minorHAnsi" w:cstheme="majorHAnsi"/>
          <w:bCs/>
          <w:color w:val="244061" w:themeColor="accent1" w:themeShade="80"/>
          <w:sz w:val="22"/>
          <w:szCs w:val="22"/>
        </w:rPr>
        <w:t>g-term health issues, exercise safely, eat healthfully and communicate better with family and the health care team.</w:t>
      </w:r>
      <w:r w:rsidR="004140BE" w:rsidRPr="006A2A91">
        <w:rPr>
          <w:rFonts w:asciiTheme="minorHAnsi" w:hAnsiTheme="minorHAnsi" w:cstheme="majorHAnsi"/>
          <w:bCs/>
          <w:color w:val="244061" w:themeColor="accent1" w:themeShade="80"/>
          <w:sz w:val="22"/>
          <w:szCs w:val="22"/>
        </w:rPr>
        <w:t xml:space="preserve"> </w:t>
      </w:r>
    </w:p>
    <w:tbl>
      <w:tblPr>
        <w:tblStyle w:val="TableGrid"/>
        <w:tblpPr w:leftFromText="180" w:rightFromText="180" w:vertAnchor="text" w:horzAnchor="page" w:tblpX="1396" w:tblpY="151"/>
        <w:tblW w:w="8578" w:type="dxa"/>
        <w:tblLayout w:type="fixed"/>
        <w:tblLook w:val="04A0" w:firstRow="1" w:lastRow="0" w:firstColumn="1" w:lastColumn="0" w:noHBand="0" w:noVBand="1"/>
      </w:tblPr>
      <w:tblGrid>
        <w:gridCol w:w="3505"/>
        <w:gridCol w:w="2440"/>
        <w:gridCol w:w="1080"/>
        <w:gridCol w:w="1553"/>
      </w:tblGrid>
      <w:tr w:rsidR="0055104F" w14:paraId="0ACFE46F" w14:textId="77777777" w:rsidTr="008773BF">
        <w:tc>
          <w:tcPr>
            <w:tcW w:w="3505" w:type="dxa"/>
            <w:shd w:val="clear" w:color="auto" w:fill="B6DDE8" w:themeFill="accent5" w:themeFillTint="66"/>
          </w:tcPr>
          <w:p w14:paraId="2EE0FA71" w14:textId="77777777" w:rsidR="0055104F" w:rsidRDefault="0055104F" w:rsidP="008773BF">
            <w:pPr>
              <w:pStyle w:val="Default"/>
              <w:ind w:firstLine="90"/>
            </w:pPr>
            <w:r>
              <w:rPr>
                <w:rFonts w:asciiTheme="minorHAnsi" w:hAnsiTheme="minorHAnsi"/>
              </w:rPr>
              <w:t>Day/</w:t>
            </w:r>
            <w:r w:rsidRPr="00D12E81">
              <w:rPr>
                <w:rFonts w:asciiTheme="minorHAnsi" w:hAnsiTheme="minorHAnsi"/>
              </w:rPr>
              <w:t xml:space="preserve">Dates </w:t>
            </w:r>
          </w:p>
        </w:tc>
        <w:tc>
          <w:tcPr>
            <w:tcW w:w="2440" w:type="dxa"/>
            <w:shd w:val="clear" w:color="auto" w:fill="B6DDE8" w:themeFill="accent5" w:themeFillTint="66"/>
          </w:tcPr>
          <w:p w14:paraId="07F48A09" w14:textId="77777777" w:rsidR="0055104F" w:rsidRDefault="0055104F" w:rsidP="008773BF">
            <w:pPr>
              <w:pStyle w:val="Default"/>
              <w:ind w:firstLine="90"/>
            </w:pPr>
            <w:r w:rsidRPr="00D12E81">
              <w:rPr>
                <w:rFonts w:asciiTheme="minorHAnsi" w:hAnsiTheme="minorHAnsi"/>
              </w:rPr>
              <w:t xml:space="preserve">Time </w:t>
            </w:r>
          </w:p>
        </w:tc>
        <w:tc>
          <w:tcPr>
            <w:tcW w:w="1080" w:type="dxa"/>
            <w:shd w:val="clear" w:color="auto" w:fill="B6DDE8" w:themeFill="accent5" w:themeFillTint="66"/>
          </w:tcPr>
          <w:p w14:paraId="4B602B99" w14:textId="77777777" w:rsidR="0055104F" w:rsidRPr="007B4726" w:rsidRDefault="0055104F" w:rsidP="008773BF">
            <w:pPr>
              <w:pStyle w:val="Default"/>
              <w:ind w:firstLine="90"/>
              <w:rPr>
                <w:rFonts w:asciiTheme="minorHAnsi" w:hAnsiTheme="minorHAnsi" w:cstheme="minorHAnsi"/>
              </w:rPr>
            </w:pPr>
            <w:r w:rsidRPr="007B4726">
              <w:rPr>
                <w:rFonts w:asciiTheme="minorHAnsi" w:hAnsiTheme="minorHAnsi" w:cstheme="minorHAnsi"/>
              </w:rPr>
              <w:t>Virtual</w:t>
            </w:r>
          </w:p>
        </w:tc>
        <w:tc>
          <w:tcPr>
            <w:tcW w:w="1553" w:type="dxa"/>
            <w:shd w:val="clear" w:color="auto" w:fill="B6DDE8" w:themeFill="accent5" w:themeFillTint="66"/>
          </w:tcPr>
          <w:p w14:paraId="43756C7E" w14:textId="77777777" w:rsidR="0055104F" w:rsidRDefault="0055104F" w:rsidP="008773BF">
            <w:pPr>
              <w:pStyle w:val="Default"/>
              <w:ind w:firstLine="90"/>
            </w:pPr>
            <w:r w:rsidRPr="00D12E81">
              <w:rPr>
                <w:rFonts w:asciiTheme="minorHAnsi" w:hAnsiTheme="minorHAnsi"/>
              </w:rPr>
              <w:t>Regis</w:t>
            </w:r>
            <w:r>
              <w:rPr>
                <w:rFonts w:asciiTheme="minorHAnsi" w:hAnsiTheme="minorHAnsi"/>
              </w:rPr>
              <w:t>ter by</w:t>
            </w:r>
          </w:p>
        </w:tc>
      </w:tr>
      <w:tr w:rsidR="0055104F" w14:paraId="5D2E954D" w14:textId="77777777" w:rsidTr="008773BF">
        <w:tc>
          <w:tcPr>
            <w:tcW w:w="3505" w:type="dxa"/>
          </w:tcPr>
          <w:p w14:paraId="647B34D0" w14:textId="77777777" w:rsidR="0055104F" w:rsidRDefault="0055104F" w:rsidP="008773BF">
            <w:pPr>
              <w:pStyle w:val="Default"/>
              <w:ind w:firstLine="90"/>
            </w:pPr>
            <w:r>
              <w:rPr>
                <w:rFonts w:asciiTheme="minorHAnsi" w:hAnsiTheme="minorHAnsi" w:cs="Cambria"/>
              </w:rPr>
              <w:t>Mondays: 1/9/23 – 2/13/23</w:t>
            </w:r>
          </w:p>
        </w:tc>
        <w:tc>
          <w:tcPr>
            <w:tcW w:w="2440" w:type="dxa"/>
          </w:tcPr>
          <w:p w14:paraId="65A5FC22" w14:textId="77777777" w:rsidR="0055104F" w:rsidRDefault="0055104F" w:rsidP="008773BF">
            <w:pPr>
              <w:pStyle w:val="Default"/>
              <w:ind w:firstLine="90"/>
            </w:pPr>
            <w:r>
              <w:rPr>
                <w:rFonts w:asciiTheme="minorHAnsi" w:hAnsiTheme="minorHAnsi"/>
              </w:rPr>
              <w:t>1:30 pm – 4:00 pm</w:t>
            </w:r>
          </w:p>
        </w:tc>
        <w:tc>
          <w:tcPr>
            <w:tcW w:w="1080" w:type="dxa"/>
          </w:tcPr>
          <w:p w14:paraId="2BC685C3" w14:textId="77777777" w:rsidR="0055104F" w:rsidRDefault="0055104F" w:rsidP="008773BF">
            <w:pPr>
              <w:pStyle w:val="Default"/>
              <w:ind w:firstLine="90"/>
            </w:pPr>
            <w:r>
              <w:rPr>
                <w:rFonts w:asciiTheme="minorHAnsi" w:hAnsiTheme="minorHAnsi" w:cs="Cambria"/>
              </w:rPr>
              <w:t>Teams</w:t>
            </w:r>
          </w:p>
        </w:tc>
        <w:tc>
          <w:tcPr>
            <w:tcW w:w="1553" w:type="dxa"/>
          </w:tcPr>
          <w:p w14:paraId="7A064268" w14:textId="77777777" w:rsidR="0055104F" w:rsidRDefault="0055104F" w:rsidP="008773BF">
            <w:pPr>
              <w:pStyle w:val="Default"/>
              <w:ind w:firstLine="90"/>
            </w:pPr>
            <w:r>
              <w:rPr>
                <w:rFonts w:asciiTheme="minorHAnsi" w:hAnsiTheme="minorHAnsi"/>
              </w:rPr>
              <w:t>1/07/23</w:t>
            </w:r>
          </w:p>
        </w:tc>
      </w:tr>
      <w:tr w:rsidR="0055104F" w14:paraId="4E1A8E65" w14:textId="77777777" w:rsidTr="008773BF">
        <w:tc>
          <w:tcPr>
            <w:tcW w:w="3505" w:type="dxa"/>
          </w:tcPr>
          <w:p w14:paraId="5F229F2F" w14:textId="77777777" w:rsidR="0055104F" w:rsidRDefault="0055104F" w:rsidP="008773BF">
            <w:pPr>
              <w:pStyle w:val="Default"/>
              <w:ind w:firstLine="90"/>
            </w:pPr>
            <w:r>
              <w:rPr>
                <w:rFonts w:asciiTheme="minorHAnsi" w:hAnsiTheme="minorHAnsi" w:cs="Cambria"/>
              </w:rPr>
              <w:t>Thursdays: 4/13/23 – 5/18/23</w:t>
            </w:r>
          </w:p>
        </w:tc>
        <w:tc>
          <w:tcPr>
            <w:tcW w:w="2440" w:type="dxa"/>
          </w:tcPr>
          <w:p w14:paraId="4E41C3B6" w14:textId="77777777" w:rsidR="0055104F" w:rsidRDefault="0055104F" w:rsidP="008773BF">
            <w:pPr>
              <w:pStyle w:val="Default"/>
              <w:ind w:firstLine="90"/>
            </w:pPr>
            <w:r>
              <w:rPr>
                <w:rFonts w:asciiTheme="minorHAnsi" w:hAnsiTheme="minorHAnsi"/>
              </w:rPr>
              <w:t>1:30 pm – 4:00 pm</w:t>
            </w:r>
          </w:p>
        </w:tc>
        <w:tc>
          <w:tcPr>
            <w:tcW w:w="1080" w:type="dxa"/>
          </w:tcPr>
          <w:p w14:paraId="4BFDFDB3" w14:textId="77777777" w:rsidR="0055104F" w:rsidRDefault="0055104F" w:rsidP="008773BF">
            <w:pPr>
              <w:pStyle w:val="Default"/>
              <w:ind w:firstLine="90"/>
            </w:pPr>
            <w:r>
              <w:rPr>
                <w:rFonts w:asciiTheme="minorHAnsi" w:hAnsiTheme="minorHAnsi" w:cs="Cambria"/>
              </w:rPr>
              <w:t>Teams</w:t>
            </w:r>
          </w:p>
        </w:tc>
        <w:tc>
          <w:tcPr>
            <w:tcW w:w="1553" w:type="dxa"/>
          </w:tcPr>
          <w:p w14:paraId="69FA9B09" w14:textId="77777777" w:rsidR="0055104F" w:rsidRDefault="0055104F" w:rsidP="008773BF">
            <w:pPr>
              <w:pStyle w:val="Default"/>
              <w:ind w:firstLine="90"/>
            </w:pPr>
            <w:r>
              <w:rPr>
                <w:rFonts w:asciiTheme="minorHAnsi" w:hAnsiTheme="minorHAnsi" w:cs="Cambria"/>
              </w:rPr>
              <w:t>4/11/23</w:t>
            </w:r>
          </w:p>
        </w:tc>
      </w:tr>
    </w:tbl>
    <w:p w14:paraId="759953C7" w14:textId="0A63EE45" w:rsidR="0055104F" w:rsidRDefault="0055104F" w:rsidP="006A2A91">
      <w:pPr>
        <w:ind w:firstLine="90"/>
        <w:rPr>
          <w:rFonts w:cs="Frutiger-BoldItalic"/>
          <w:bCs/>
          <w:iCs/>
        </w:rPr>
      </w:pPr>
    </w:p>
    <w:p w14:paraId="657EE6A7" w14:textId="7E38964B" w:rsidR="0055104F" w:rsidRDefault="0055104F" w:rsidP="006A2A91">
      <w:pPr>
        <w:pStyle w:val="Default"/>
        <w:ind w:firstLine="90"/>
        <w:rPr>
          <w:rFonts w:ascii="Cambria" w:hAnsi="Cambria" w:cstheme="minorBidi"/>
          <w:color w:val="auto"/>
          <w:sz w:val="22"/>
          <w:szCs w:val="22"/>
        </w:rPr>
      </w:pPr>
    </w:p>
    <w:p w14:paraId="7DE05282" w14:textId="77777777" w:rsidR="004140BE" w:rsidRDefault="004140BE" w:rsidP="004140BE">
      <w:pPr>
        <w:pStyle w:val="HCH-BODY-SUBHEAD"/>
        <w:widowControl w:val="0"/>
        <w:ind w:left="0"/>
        <w:rPr>
          <w:sz w:val="24"/>
        </w:rPr>
      </w:pPr>
    </w:p>
    <w:p w14:paraId="4BC1E07E" w14:textId="3A3EBF21" w:rsidR="004140BE" w:rsidRDefault="004140BE" w:rsidP="004140BE">
      <w:pPr>
        <w:widowControl w:val="0"/>
        <w:ind w:left="-1260"/>
        <w:rPr>
          <w:rFonts w:cs="Frutiger-BoldItalic"/>
          <w:bCs/>
          <w:iCs/>
          <w:color w:val="244061" w:themeColor="accent1" w:themeShade="80"/>
          <w:sz w:val="22"/>
          <w:szCs w:val="22"/>
        </w:rPr>
      </w:pPr>
    </w:p>
    <w:p w14:paraId="14373367" w14:textId="581273B1" w:rsidR="004140BE" w:rsidRDefault="004140BE" w:rsidP="004140BE">
      <w:pPr>
        <w:widowControl w:val="0"/>
        <w:ind w:left="-1260"/>
        <w:rPr>
          <w:rFonts w:cs="Frutiger-BoldItalic"/>
          <w:bCs/>
          <w:iCs/>
          <w:color w:val="244061" w:themeColor="accent1" w:themeShade="80"/>
          <w:sz w:val="22"/>
          <w:szCs w:val="22"/>
        </w:rPr>
      </w:pPr>
      <w:r>
        <w:rPr>
          <w:rFonts w:cs="Frutiger-BoldItalic"/>
          <w:bCs/>
          <w:iCs/>
          <w:color w:val="244061" w:themeColor="accent1" w:themeShade="80"/>
          <w:sz w:val="22"/>
          <w:szCs w:val="22"/>
        </w:rPr>
        <w:t xml:space="preserve"> </w:t>
      </w:r>
      <w:r>
        <w:rPr>
          <w:rFonts w:ascii="Cambria" w:hAnsi="Cambria"/>
          <w:b/>
          <w:bCs/>
          <w:color w:val="244061" w:themeColor="accent1" w:themeShade="80"/>
          <w:u w:val="single"/>
        </w:rPr>
        <w:t>Diabetes Self-Management Workshop</w:t>
      </w:r>
      <w:r>
        <w:rPr>
          <w:rFonts w:cs="Frutiger-BoldItalic"/>
          <w:bCs/>
          <w:iCs/>
          <w:color w:val="244061" w:themeColor="accent1" w:themeShade="80"/>
          <w:sz w:val="22"/>
          <w:szCs w:val="22"/>
        </w:rPr>
        <w:t xml:space="preserve"> </w:t>
      </w:r>
    </w:p>
    <w:p w14:paraId="1B42DF8B" w14:textId="1824B7C7" w:rsidR="00C136B8" w:rsidRPr="006A2A91" w:rsidRDefault="00C136B8" w:rsidP="004140BE">
      <w:pPr>
        <w:widowControl w:val="0"/>
        <w:ind w:left="-1260"/>
        <w:rPr>
          <w:rFonts w:cs="Frutiger-BoldItalic"/>
          <w:iCs/>
          <w:color w:val="244061" w:themeColor="accent1" w:themeShade="80"/>
          <w:sz w:val="22"/>
          <w:szCs w:val="22"/>
        </w:rPr>
      </w:pPr>
      <w:r w:rsidRPr="006A2A91">
        <w:rPr>
          <w:rFonts w:cs="Frutiger-BoldItalic"/>
          <w:bCs/>
          <w:iCs/>
          <w:color w:val="244061" w:themeColor="accent1" w:themeShade="80"/>
          <w:sz w:val="22"/>
          <w:szCs w:val="22"/>
        </w:rPr>
        <w:t>Anyone living with diabetes or pre-diabetes is welcome to attend this free virtual workshop delivered</w:t>
      </w:r>
      <w:r w:rsidR="004140BE">
        <w:rPr>
          <w:rFonts w:cs="Frutiger-BoldItalic"/>
          <w:bCs/>
          <w:iCs/>
          <w:color w:val="244061" w:themeColor="accent1" w:themeShade="80"/>
          <w:sz w:val="22"/>
          <w:szCs w:val="22"/>
        </w:rPr>
        <w:t xml:space="preserve">           via Teams.</w:t>
      </w:r>
      <w:r w:rsidRPr="006A2A91">
        <w:rPr>
          <w:rFonts w:cs="Frutiger-BoldItalic"/>
          <w:bCs/>
          <w:iCs/>
          <w:color w:val="244061" w:themeColor="accent1" w:themeShade="80"/>
          <w:sz w:val="22"/>
          <w:szCs w:val="22"/>
        </w:rPr>
        <w:t xml:space="preserve"> </w:t>
      </w:r>
      <w:r w:rsidR="00963469">
        <w:rPr>
          <w:rFonts w:cs="Frutiger-BoldItalic"/>
          <w:bCs/>
          <w:iCs/>
          <w:color w:val="244061" w:themeColor="accent1" w:themeShade="80"/>
          <w:sz w:val="22"/>
          <w:szCs w:val="22"/>
        </w:rPr>
        <w:t xml:space="preserve">Family members and caregivers are also welcome.  </w:t>
      </w:r>
      <w:r w:rsidR="004140BE" w:rsidRPr="006A2A91">
        <w:rPr>
          <w:rFonts w:cs="Frutiger-BoldItalic"/>
          <w:bCs/>
          <w:iCs/>
          <w:color w:val="244061" w:themeColor="accent1" w:themeShade="80"/>
          <w:sz w:val="22"/>
          <w:szCs w:val="22"/>
        </w:rPr>
        <w:t>Participants learn ways to manage or prevent diabetes, how to handle emergencies, how to</w:t>
      </w:r>
      <w:r w:rsidR="00963469">
        <w:rPr>
          <w:rFonts w:cs="Frutiger-BoldItalic"/>
          <w:bCs/>
          <w:iCs/>
          <w:color w:val="244061" w:themeColor="accent1" w:themeShade="80"/>
          <w:sz w:val="22"/>
          <w:szCs w:val="22"/>
        </w:rPr>
        <w:t xml:space="preserve"> </w:t>
      </w:r>
      <w:r w:rsidR="004140BE" w:rsidRPr="006A2A91">
        <w:rPr>
          <w:rFonts w:cs="Frutiger-BoldItalic"/>
          <w:bCs/>
          <w:iCs/>
          <w:color w:val="244061" w:themeColor="accent1" w:themeShade="80"/>
          <w:sz w:val="22"/>
          <w:szCs w:val="22"/>
        </w:rPr>
        <w:t>improve sleep and work more effectively with the health care team</w:t>
      </w:r>
      <w:r w:rsidR="004140BE">
        <w:rPr>
          <w:rFonts w:cs="Frutiger-BoldItalic"/>
          <w:bCs/>
          <w:iCs/>
          <w:color w:val="244061" w:themeColor="accent1" w:themeShade="80"/>
          <w:sz w:val="22"/>
          <w:szCs w:val="22"/>
        </w:rPr>
        <w:t>.</w:t>
      </w:r>
      <w:r w:rsidR="008773BF">
        <w:rPr>
          <w:rFonts w:cs="Frutiger-BoldItalic"/>
          <w:bCs/>
          <w:iCs/>
          <w:color w:val="244061" w:themeColor="accent1" w:themeShade="80"/>
          <w:sz w:val="22"/>
          <w:szCs w:val="22"/>
        </w:rPr>
        <w:t xml:space="preserve">       </w:t>
      </w:r>
      <w:r w:rsidR="004140BE">
        <w:rPr>
          <w:rFonts w:cs="Frutiger-BoldItalic"/>
          <w:bCs/>
          <w:iCs/>
          <w:color w:val="244061" w:themeColor="accent1" w:themeShade="80"/>
          <w:sz w:val="22"/>
          <w:szCs w:val="22"/>
        </w:rPr>
        <w:t xml:space="preserve">  </w:t>
      </w:r>
    </w:p>
    <w:p w14:paraId="6F8685A6" w14:textId="77777777" w:rsidR="00C136B8" w:rsidRDefault="00C136B8" w:rsidP="00C136B8">
      <w:pPr>
        <w:rPr>
          <w:rFonts w:cs="Frutiger-BoldItalic"/>
          <w:bCs/>
          <w:iCs/>
        </w:rPr>
      </w:pPr>
    </w:p>
    <w:tbl>
      <w:tblPr>
        <w:tblStyle w:val="TableGrid"/>
        <w:tblW w:w="0" w:type="auto"/>
        <w:tblInd w:w="-1175" w:type="dxa"/>
        <w:tblLayout w:type="fixed"/>
        <w:tblLook w:val="04A0" w:firstRow="1" w:lastRow="0" w:firstColumn="1" w:lastColumn="0" w:noHBand="0" w:noVBand="1"/>
      </w:tblPr>
      <w:tblGrid>
        <w:gridCol w:w="3600"/>
        <w:gridCol w:w="2430"/>
        <w:gridCol w:w="1080"/>
        <w:gridCol w:w="1530"/>
      </w:tblGrid>
      <w:tr w:rsidR="00C136B8" w:rsidRPr="00262C82" w14:paraId="08273B73" w14:textId="77777777" w:rsidTr="00E12E1A">
        <w:tc>
          <w:tcPr>
            <w:tcW w:w="3600" w:type="dxa"/>
            <w:shd w:val="clear" w:color="auto" w:fill="B6DDE8" w:themeFill="accent5" w:themeFillTint="66"/>
          </w:tcPr>
          <w:p w14:paraId="16C22D50" w14:textId="77777777" w:rsidR="00C136B8" w:rsidRPr="00262C82" w:rsidRDefault="00C136B8" w:rsidP="00764212">
            <w:pPr>
              <w:pStyle w:val="Default"/>
            </w:pPr>
            <w:r w:rsidRPr="00262C82">
              <w:rPr>
                <w:rFonts w:asciiTheme="minorHAnsi" w:hAnsiTheme="minorHAnsi"/>
              </w:rPr>
              <w:t xml:space="preserve">Day/Dates </w:t>
            </w:r>
          </w:p>
        </w:tc>
        <w:tc>
          <w:tcPr>
            <w:tcW w:w="2430" w:type="dxa"/>
            <w:shd w:val="clear" w:color="auto" w:fill="B6DDE8" w:themeFill="accent5" w:themeFillTint="66"/>
          </w:tcPr>
          <w:p w14:paraId="32512137" w14:textId="77777777" w:rsidR="00C136B8" w:rsidRPr="00262C82" w:rsidRDefault="00C136B8" w:rsidP="00764212">
            <w:pPr>
              <w:pStyle w:val="Default"/>
            </w:pPr>
            <w:r w:rsidRPr="00262C82">
              <w:rPr>
                <w:rFonts w:asciiTheme="minorHAnsi" w:hAnsiTheme="minorHAnsi"/>
              </w:rPr>
              <w:t xml:space="preserve">Time </w:t>
            </w:r>
          </w:p>
        </w:tc>
        <w:tc>
          <w:tcPr>
            <w:tcW w:w="1080" w:type="dxa"/>
            <w:shd w:val="clear" w:color="auto" w:fill="B6DDE8" w:themeFill="accent5" w:themeFillTint="66"/>
          </w:tcPr>
          <w:p w14:paraId="6D741BEF" w14:textId="77777777" w:rsidR="00C136B8" w:rsidRPr="00262C82" w:rsidRDefault="00C136B8" w:rsidP="00764212">
            <w:pPr>
              <w:pStyle w:val="Default"/>
              <w:rPr>
                <w:rFonts w:asciiTheme="minorHAnsi" w:hAnsiTheme="minorHAnsi" w:cstheme="minorHAnsi"/>
              </w:rPr>
            </w:pPr>
            <w:r w:rsidRPr="00262C82">
              <w:rPr>
                <w:rFonts w:asciiTheme="minorHAnsi" w:hAnsiTheme="minorHAnsi" w:cstheme="minorHAnsi"/>
              </w:rPr>
              <w:t>Virtual</w:t>
            </w:r>
          </w:p>
        </w:tc>
        <w:tc>
          <w:tcPr>
            <w:tcW w:w="1530" w:type="dxa"/>
            <w:shd w:val="clear" w:color="auto" w:fill="B6DDE8" w:themeFill="accent5" w:themeFillTint="66"/>
          </w:tcPr>
          <w:p w14:paraId="1A60A1AD" w14:textId="77777777" w:rsidR="00C136B8" w:rsidRPr="00262C82" w:rsidRDefault="00C136B8" w:rsidP="00764212">
            <w:pPr>
              <w:pStyle w:val="Default"/>
            </w:pPr>
            <w:r w:rsidRPr="00262C82">
              <w:rPr>
                <w:rFonts w:asciiTheme="minorHAnsi" w:hAnsiTheme="minorHAnsi"/>
              </w:rPr>
              <w:t>Register by</w:t>
            </w:r>
          </w:p>
        </w:tc>
      </w:tr>
      <w:tr w:rsidR="00C136B8" w14:paraId="551A1F3C" w14:textId="77777777" w:rsidTr="00E12E1A">
        <w:tc>
          <w:tcPr>
            <w:tcW w:w="3600" w:type="dxa"/>
          </w:tcPr>
          <w:p w14:paraId="642056D5" w14:textId="77777777" w:rsidR="00C136B8" w:rsidRDefault="00C136B8" w:rsidP="00764212">
            <w:pPr>
              <w:pStyle w:val="Default"/>
            </w:pPr>
            <w:r>
              <w:rPr>
                <w:rFonts w:asciiTheme="minorHAnsi" w:hAnsiTheme="minorHAnsi" w:cs="Cambria"/>
              </w:rPr>
              <w:t>Thursdays: 1/5/23 – 2/9/23</w:t>
            </w:r>
          </w:p>
        </w:tc>
        <w:tc>
          <w:tcPr>
            <w:tcW w:w="2430" w:type="dxa"/>
          </w:tcPr>
          <w:p w14:paraId="47B02217" w14:textId="77777777" w:rsidR="00C136B8" w:rsidRDefault="00C136B8" w:rsidP="00764212">
            <w:pPr>
              <w:pStyle w:val="Default"/>
            </w:pPr>
            <w:r>
              <w:rPr>
                <w:rFonts w:asciiTheme="minorHAnsi" w:hAnsiTheme="minorHAnsi"/>
              </w:rPr>
              <w:t>10:00 am – 12:30 pm</w:t>
            </w:r>
          </w:p>
        </w:tc>
        <w:tc>
          <w:tcPr>
            <w:tcW w:w="1080" w:type="dxa"/>
          </w:tcPr>
          <w:p w14:paraId="4B1897BC" w14:textId="77777777" w:rsidR="00C136B8" w:rsidRDefault="00C136B8" w:rsidP="00764212">
            <w:pPr>
              <w:pStyle w:val="Default"/>
            </w:pPr>
            <w:r>
              <w:rPr>
                <w:rFonts w:asciiTheme="minorHAnsi" w:hAnsiTheme="minorHAnsi" w:cs="Cambria"/>
              </w:rPr>
              <w:t>Teams</w:t>
            </w:r>
          </w:p>
        </w:tc>
        <w:tc>
          <w:tcPr>
            <w:tcW w:w="1530" w:type="dxa"/>
          </w:tcPr>
          <w:p w14:paraId="0981D6CD" w14:textId="77777777" w:rsidR="00C136B8" w:rsidRDefault="00C136B8" w:rsidP="00764212">
            <w:pPr>
              <w:pStyle w:val="Default"/>
            </w:pPr>
            <w:r>
              <w:rPr>
                <w:rFonts w:asciiTheme="minorHAnsi" w:hAnsiTheme="minorHAnsi"/>
              </w:rPr>
              <w:t>1/03/23</w:t>
            </w:r>
          </w:p>
        </w:tc>
      </w:tr>
      <w:tr w:rsidR="00C136B8" w14:paraId="226DDF5A" w14:textId="77777777" w:rsidTr="00E12E1A">
        <w:tc>
          <w:tcPr>
            <w:tcW w:w="3600" w:type="dxa"/>
          </w:tcPr>
          <w:p w14:paraId="662D1371" w14:textId="77777777" w:rsidR="00C136B8" w:rsidRDefault="00C136B8" w:rsidP="00764212">
            <w:pPr>
              <w:pStyle w:val="Default"/>
            </w:pPr>
            <w:r>
              <w:rPr>
                <w:rFonts w:asciiTheme="minorHAnsi" w:hAnsiTheme="minorHAnsi" w:cs="Cambria"/>
              </w:rPr>
              <w:t>Wednesdays: 2/22/23 – 3/29/23</w:t>
            </w:r>
          </w:p>
        </w:tc>
        <w:tc>
          <w:tcPr>
            <w:tcW w:w="2430" w:type="dxa"/>
          </w:tcPr>
          <w:p w14:paraId="6A4FBD4D" w14:textId="77777777" w:rsidR="00C136B8" w:rsidRDefault="00C136B8" w:rsidP="00764212">
            <w:pPr>
              <w:pStyle w:val="Default"/>
            </w:pPr>
            <w:r>
              <w:rPr>
                <w:rFonts w:asciiTheme="minorHAnsi" w:hAnsiTheme="minorHAnsi"/>
              </w:rPr>
              <w:t>1:30 pm – 4:00 pm</w:t>
            </w:r>
          </w:p>
        </w:tc>
        <w:tc>
          <w:tcPr>
            <w:tcW w:w="1080" w:type="dxa"/>
          </w:tcPr>
          <w:p w14:paraId="101E185B" w14:textId="77777777" w:rsidR="00C136B8" w:rsidRDefault="00C136B8" w:rsidP="00764212">
            <w:pPr>
              <w:pStyle w:val="Default"/>
            </w:pPr>
            <w:r>
              <w:rPr>
                <w:rFonts w:asciiTheme="minorHAnsi" w:hAnsiTheme="minorHAnsi" w:cs="Cambria"/>
              </w:rPr>
              <w:t>Teams</w:t>
            </w:r>
          </w:p>
        </w:tc>
        <w:tc>
          <w:tcPr>
            <w:tcW w:w="1530" w:type="dxa"/>
          </w:tcPr>
          <w:p w14:paraId="6D990551" w14:textId="77777777" w:rsidR="00C136B8" w:rsidRDefault="00C136B8" w:rsidP="00764212">
            <w:pPr>
              <w:pStyle w:val="Default"/>
            </w:pPr>
            <w:r>
              <w:rPr>
                <w:rFonts w:asciiTheme="minorHAnsi" w:hAnsiTheme="minorHAnsi" w:cs="Cambria"/>
              </w:rPr>
              <w:t>2/20/23</w:t>
            </w:r>
          </w:p>
        </w:tc>
      </w:tr>
      <w:tr w:rsidR="00C136B8" w14:paraId="34F71BC7" w14:textId="77777777" w:rsidTr="00E12E1A">
        <w:tc>
          <w:tcPr>
            <w:tcW w:w="3600" w:type="dxa"/>
          </w:tcPr>
          <w:p w14:paraId="6C1E3AF6" w14:textId="77777777" w:rsidR="00C136B8" w:rsidRDefault="00C136B8" w:rsidP="00764212">
            <w:pPr>
              <w:pStyle w:val="Default"/>
            </w:pPr>
            <w:r>
              <w:rPr>
                <w:rFonts w:asciiTheme="minorHAnsi" w:hAnsiTheme="minorHAnsi" w:cs="Cambria"/>
              </w:rPr>
              <w:t>Mondays:  4/17/23 – 5/22/23</w:t>
            </w:r>
          </w:p>
        </w:tc>
        <w:tc>
          <w:tcPr>
            <w:tcW w:w="2430" w:type="dxa"/>
          </w:tcPr>
          <w:p w14:paraId="5EC8E334" w14:textId="77777777" w:rsidR="00C136B8" w:rsidRDefault="00C136B8" w:rsidP="00764212">
            <w:pPr>
              <w:pStyle w:val="Default"/>
            </w:pPr>
            <w:r>
              <w:rPr>
                <w:rFonts w:asciiTheme="minorHAnsi" w:hAnsiTheme="minorHAnsi"/>
              </w:rPr>
              <w:t>6:30 pm – 9:00 pm</w:t>
            </w:r>
          </w:p>
        </w:tc>
        <w:tc>
          <w:tcPr>
            <w:tcW w:w="1080" w:type="dxa"/>
          </w:tcPr>
          <w:p w14:paraId="5BC13B33" w14:textId="77777777" w:rsidR="00C136B8" w:rsidRDefault="00C136B8" w:rsidP="00764212">
            <w:pPr>
              <w:pStyle w:val="Default"/>
            </w:pPr>
            <w:r>
              <w:rPr>
                <w:rFonts w:asciiTheme="minorHAnsi" w:hAnsiTheme="minorHAnsi" w:cs="Cambria"/>
              </w:rPr>
              <w:t>Teams</w:t>
            </w:r>
          </w:p>
        </w:tc>
        <w:tc>
          <w:tcPr>
            <w:tcW w:w="1530" w:type="dxa"/>
          </w:tcPr>
          <w:p w14:paraId="1F08F04A" w14:textId="77777777" w:rsidR="00C136B8" w:rsidRDefault="00C136B8" w:rsidP="00764212">
            <w:pPr>
              <w:pStyle w:val="Default"/>
            </w:pPr>
            <w:r>
              <w:rPr>
                <w:rFonts w:asciiTheme="minorHAnsi" w:hAnsiTheme="minorHAnsi" w:cs="Cambria"/>
              </w:rPr>
              <w:t>4/15/23</w:t>
            </w:r>
          </w:p>
        </w:tc>
      </w:tr>
    </w:tbl>
    <w:p w14:paraId="76EF1916" w14:textId="2A10D9D5" w:rsidR="00C136B8" w:rsidRDefault="00C136B8" w:rsidP="00C136B8">
      <w:pPr>
        <w:pStyle w:val="Default"/>
        <w:ind w:left="-990"/>
        <w:rPr>
          <w:rFonts w:ascii="Cambria" w:hAnsi="Cambria" w:cstheme="minorBidi"/>
          <w:color w:val="auto"/>
          <w:sz w:val="22"/>
          <w:szCs w:val="22"/>
        </w:rPr>
      </w:pPr>
    </w:p>
    <w:p w14:paraId="63817BA5" w14:textId="58F9B5C1" w:rsidR="00262C82" w:rsidRPr="006A2A91" w:rsidRDefault="00262C82" w:rsidP="00262C82">
      <w:pPr>
        <w:pStyle w:val="Default"/>
        <w:ind w:left="-1260"/>
        <w:rPr>
          <w:rFonts w:ascii="Cambria" w:hAnsi="Cambria" w:cstheme="minorBidi"/>
          <w:b/>
          <w:bCs/>
          <w:color w:val="244061" w:themeColor="accent1" w:themeShade="80"/>
          <w:u w:val="single"/>
        </w:rPr>
      </w:pPr>
      <w:r w:rsidRPr="006A2A91">
        <w:rPr>
          <w:rFonts w:ascii="Cambria" w:hAnsi="Cambria" w:cstheme="minorBidi"/>
          <w:b/>
          <w:bCs/>
          <w:color w:val="244061" w:themeColor="accent1" w:themeShade="80"/>
          <w:u w:val="single"/>
        </w:rPr>
        <w:t>Chronic Pain Self-Management Workshop</w:t>
      </w:r>
      <w:r w:rsidR="004808E6" w:rsidRPr="006A2A91">
        <w:rPr>
          <w:rFonts w:ascii="Cambria" w:hAnsi="Cambria" w:cstheme="minorBidi"/>
          <w:b/>
          <w:bCs/>
          <w:color w:val="244061" w:themeColor="accent1" w:themeShade="80"/>
          <w:u w:val="single"/>
        </w:rPr>
        <w:t xml:space="preserve"> </w:t>
      </w:r>
    </w:p>
    <w:p w14:paraId="0396A4A1" w14:textId="45536F68" w:rsidR="00B513EE" w:rsidRPr="006A2A91" w:rsidRDefault="00B513EE" w:rsidP="00262C82">
      <w:pPr>
        <w:pStyle w:val="Default"/>
        <w:ind w:left="-1260"/>
        <w:rPr>
          <w:rFonts w:asciiTheme="minorHAnsi" w:hAnsiTheme="minorHAnsi" w:cstheme="majorHAnsi"/>
          <w:bCs/>
          <w:color w:val="244061" w:themeColor="accent1" w:themeShade="80"/>
          <w:sz w:val="22"/>
          <w:szCs w:val="22"/>
        </w:rPr>
      </w:pPr>
      <w:bookmarkStart w:id="3" w:name="_Hlk121921968"/>
      <w:r w:rsidRPr="006A2A91">
        <w:rPr>
          <w:rFonts w:asciiTheme="minorHAnsi" w:hAnsiTheme="minorHAnsi" w:cstheme="majorHAnsi"/>
          <w:bCs/>
          <w:color w:val="244061" w:themeColor="accent1" w:themeShade="80"/>
          <w:sz w:val="22"/>
          <w:szCs w:val="22"/>
        </w:rPr>
        <w:t>Participants who have fibromyalgia, post stroke pain, neuropathic pain, or other causes are welcome to attend the workshop to learn new ways to manage chronic pain, pace activities, improve nutrition and have a better understanding of the mind/body connection</w:t>
      </w:r>
      <w:bookmarkEnd w:id="3"/>
      <w:r w:rsidRPr="006A2A91">
        <w:rPr>
          <w:rFonts w:asciiTheme="minorHAnsi" w:hAnsiTheme="minorHAnsi" w:cstheme="majorHAnsi"/>
          <w:bCs/>
          <w:color w:val="244061" w:themeColor="accent1" w:themeShade="80"/>
          <w:sz w:val="22"/>
          <w:szCs w:val="22"/>
        </w:rPr>
        <w:t>.</w:t>
      </w:r>
    </w:p>
    <w:p w14:paraId="6D4F1BB1" w14:textId="0FF25316" w:rsidR="00704503" w:rsidRPr="006A2A91" w:rsidRDefault="00704503" w:rsidP="00262C82">
      <w:pPr>
        <w:pStyle w:val="Default"/>
        <w:ind w:left="-1260"/>
        <w:rPr>
          <w:rFonts w:asciiTheme="minorHAnsi" w:hAnsiTheme="minorHAnsi" w:cstheme="majorHAnsi"/>
          <w:bCs/>
          <w:color w:val="244061" w:themeColor="accent1" w:themeShade="80"/>
          <w:sz w:val="22"/>
          <w:szCs w:val="22"/>
        </w:rPr>
      </w:pPr>
    </w:p>
    <w:tbl>
      <w:tblPr>
        <w:tblStyle w:val="TableGrid"/>
        <w:tblpPr w:leftFromText="180" w:rightFromText="180" w:vertAnchor="text" w:tblpX="-1195" w:tblpY="1"/>
        <w:tblOverlap w:val="never"/>
        <w:tblW w:w="8635" w:type="dxa"/>
        <w:tblLayout w:type="fixed"/>
        <w:tblLook w:val="04A0" w:firstRow="1" w:lastRow="0" w:firstColumn="1" w:lastColumn="0" w:noHBand="0" w:noVBand="1"/>
      </w:tblPr>
      <w:tblGrid>
        <w:gridCol w:w="3595"/>
        <w:gridCol w:w="2430"/>
        <w:gridCol w:w="1095"/>
        <w:gridCol w:w="1515"/>
      </w:tblGrid>
      <w:tr w:rsidR="00704503" w14:paraId="2F2D5437" w14:textId="77777777" w:rsidTr="002E2FE9">
        <w:tc>
          <w:tcPr>
            <w:tcW w:w="3595" w:type="dxa"/>
            <w:shd w:val="clear" w:color="auto" w:fill="B6DDE8" w:themeFill="accent5" w:themeFillTint="66"/>
          </w:tcPr>
          <w:p w14:paraId="4A74BAC1" w14:textId="77777777" w:rsidR="00704503" w:rsidRDefault="00704503" w:rsidP="002E2FE9">
            <w:pPr>
              <w:pStyle w:val="Default"/>
            </w:pPr>
            <w:bookmarkStart w:id="4" w:name="_Hlk87861291"/>
            <w:r>
              <w:rPr>
                <w:rFonts w:asciiTheme="minorHAnsi" w:hAnsiTheme="minorHAnsi"/>
              </w:rPr>
              <w:t>Day/</w:t>
            </w:r>
            <w:r w:rsidRPr="00D12E81">
              <w:rPr>
                <w:rFonts w:asciiTheme="minorHAnsi" w:hAnsiTheme="minorHAnsi"/>
              </w:rPr>
              <w:t xml:space="preserve">Dates </w:t>
            </w:r>
          </w:p>
        </w:tc>
        <w:tc>
          <w:tcPr>
            <w:tcW w:w="2430" w:type="dxa"/>
            <w:shd w:val="clear" w:color="auto" w:fill="B6DDE8" w:themeFill="accent5" w:themeFillTint="66"/>
          </w:tcPr>
          <w:p w14:paraId="7B2D6416" w14:textId="77777777" w:rsidR="00704503" w:rsidRDefault="00704503" w:rsidP="002E2FE9">
            <w:pPr>
              <w:pStyle w:val="Default"/>
            </w:pPr>
            <w:r w:rsidRPr="00D12E81">
              <w:rPr>
                <w:rFonts w:asciiTheme="minorHAnsi" w:hAnsiTheme="minorHAnsi"/>
              </w:rPr>
              <w:t xml:space="preserve">Time </w:t>
            </w:r>
          </w:p>
        </w:tc>
        <w:tc>
          <w:tcPr>
            <w:tcW w:w="1095" w:type="dxa"/>
            <w:shd w:val="clear" w:color="auto" w:fill="B6DDE8" w:themeFill="accent5" w:themeFillTint="66"/>
          </w:tcPr>
          <w:p w14:paraId="1765A85D" w14:textId="77777777" w:rsidR="00704503" w:rsidRPr="007B4726" w:rsidRDefault="00704503" w:rsidP="002E2FE9">
            <w:pPr>
              <w:pStyle w:val="Default"/>
              <w:rPr>
                <w:rFonts w:asciiTheme="minorHAnsi" w:hAnsiTheme="minorHAnsi" w:cstheme="minorHAnsi"/>
              </w:rPr>
            </w:pPr>
            <w:r w:rsidRPr="007B4726">
              <w:rPr>
                <w:rFonts w:asciiTheme="minorHAnsi" w:hAnsiTheme="minorHAnsi" w:cstheme="minorHAnsi"/>
              </w:rPr>
              <w:t>Virtual</w:t>
            </w:r>
          </w:p>
        </w:tc>
        <w:tc>
          <w:tcPr>
            <w:tcW w:w="1515" w:type="dxa"/>
            <w:shd w:val="clear" w:color="auto" w:fill="B6DDE8" w:themeFill="accent5" w:themeFillTint="66"/>
          </w:tcPr>
          <w:p w14:paraId="31F8C1BE" w14:textId="77777777" w:rsidR="00704503" w:rsidRDefault="00704503" w:rsidP="002E2FE9">
            <w:pPr>
              <w:pStyle w:val="Default"/>
            </w:pPr>
            <w:r w:rsidRPr="00D12E81">
              <w:rPr>
                <w:rFonts w:asciiTheme="minorHAnsi" w:hAnsiTheme="minorHAnsi"/>
              </w:rPr>
              <w:t>Regis</w:t>
            </w:r>
            <w:r>
              <w:rPr>
                <w:rFonts w:asciiTheme="minorHAnsi" w:hAnsiTheme="minorHAnsi"/>
              </w:rPr>
              <w:t>ter by</w:t>
            </w:r>
          </w:p>
        </w:tc>
      </w:tr>
      <w:tr w:rsidR="00704503" w14:paraId="32626020" w14:textId="77777777" w:rsidTr="002E2FE9">
        <w:tc>
          <w:tcPr>
            <w:tcW w:w="3595" w:type="dxa"/>
          </w:tcPr>
          <w:p w14:paraId="790492AD" w14:textId="77777777" w:rsidR="00704503" w:rsidRDefault="00704503" w:rsidP="002E2FE9">
            <w:pPr>
              <w:pStyle w:val="Default"/>
            </w:pPr>
            <w:r>
              <w:rPr>
                <w:rFonts w:asciiTheme="minorHAnsi" w:hAnsiTheme="minorHAnsi" w:cs="Cambria"/>
              </w:rPr>
              <w:t>Wednesdays: 1/11/23 – 2/15/23</w:t>
            </w:r>
          </w:p>
        </w:tc>
        <w:tc>
          <w:tcPr>
            <w:tcW w:w="2430" w:type="dxa"/>
          </w:tcPr>
          <w:p w14:paraId="3F7BE8BD" w14:textId="77777777" w:rsidR="00704503" w:rsidRDefault="00704503" w:rsidP="002E2FE9">
            <w:pPr>
              <w:pStyle w:val="Default"/>
            </w:pPr>
            <w:r>
              <w:rPr>
                <w:rFonts w:asciiTheme="minorHAnsi" w:hAnsiTheme="minorHAnsi"/>
              </w:rPr>
              <w:t>1:30 pm – 4:00 pm</w:t>
            </w:r>
          </w:p>
        </w:tc>
        <w:tc>
          <w:tcPr>
            <w:tcW w:w="1095" w:type="dxa"/>
          </w:tcPr>
          <w:p w14:paraId="0F9C7819" w14:textId="77777777" w:rsidR="00704503" w:rsidRDefault="00704503" w:rsidP="002E2FE9">
            <w:pPr>
              <w:pStyle w:val="Default"/>
            </w:pPr>
            <w:r>
              <w:rPr>
                <w:rFonts w:asciiTheme="minorHAnsi" w:hAnsiTheme="minorHAnsi" w:cs="Cambria"/>
              </w:rPr>
              <w:t>Teams</w:t>
            </w:r>
          </w:p>
        </w:tc>
        <w:tc>
          <w:tcPr>
            <w:tcW w:w="1515" w:type="dxa"/>
          </w:tcPr>
          <w:p w14:paraId="00B81DF8" w14:textId="77777777" w:rsidR="00704503" w:rsidRDefault="00704503" w:rsidP="002E2FE9">
            <w:pPr>
              <w:pStyle w:val="Default"/>
            </w:pPr>
            <w:r>
              <w:rPr>
                <w:rFonts w:asciiTheme="minorHAnsi" w:hAnsiTheme="minorHAnsi"/>
              </w:rPr>
              <w:t>1/09/23</w:t>
            </w:r>
          </w:p>
        </w:tc>
      </w:tr>
      <w:tr w:rsidR="00704503" w14:paraId="7A5CC7C6" w14:textId="77777777" w:rsidTr="002E2FE9">
        <w:tc>
          <w:tcPr>
            <w:tcW w:w="3595" w:type="dxa"/>
          </w:tcPr>
          <w:p w14:paraId="030E8BD7" w14:textId="77777777" w:rsidR="00704503" w:rsidRPr="00E80F4D" w:rsidRDefault="00704503" w:rsidP="002E2FE9">
            <w:pPr>
              <w:pStyle w:val="Default"/>
              <w:rPr>
                <w:rFonts w:asciiTheme="minorHAnsi" w:hAnsiTheme="minorHAnsi"/>
              </w:rPr>
            </w:pPr>
            <w:r>
              <w:rPr>
                <w:rFonts w:asciiTheme="minorHAnsi" w:hAnsiTheme="minorHAnsi"/>
              </w:rPr>
              <w:t>Thursdays: 3/2/23 – 4/6/23</w:t>
            </w:r>
          </w:p>
        </w:tc>
        <w:tc>
          <w:tcPr>
            <w:tcW w:w="2430" w:type="dxa"/>
          </w:tcPr>
          <w:p w14:paraId="60175869" w14:textId="77777777" w:rsidR="00704503" w:rsidRPr="00E80F4D" w:rsidRDefault="00704503" w:rsidP="002E2FE9">
            <w:pPr>
              <w:pStyle w:val="Default"/>
              <w:rPr>
                <w:rFonts w:asciiTheme="minorHAnsi" w:hAnsiTheme="minorHAnsi"/>
              </w:rPr>
            </w:pPr>
            <w:r>
              <w:rPr>
                <w:rFonts w:asciiTheme="minorHAnsi" w:hAnsiTheme="minorHAnsi"/>
              </w:rPr>
              <w:t>10:00 am – 12:30 pm</w:t>
            </w:r>
          </w:p>
        </w:tc>
        <w:tc>
          <w:tcPr>
            <w:tcW w:w="1095" w:type="dxa"/>
          </w:tcPr>
          <w:p w14:paraId="7AA79729" w14:textId="77777777" w:rsidR="00704503" w:rsidRPr="00E80F4D" w:rsidRDefault="00704503" w:rsidP="002E2FE9">
            <w:pPr>
              <w:pStyle w:val="Default"/>
              <w:rPr>
                <w:rFonts w:asciiTheme="minorHAnsi" w:hAnsiTheme="minorHAnsi"/>
              </w:rPr>
            </w:pPr>
            <w:r>
              <w:rPr>
                <w:rFonts w:asciiTheme="minorHAnsi" w:hAnsiTheme="minorHAnsi"/>
              </w:rPr>
              <w:t>Teams</w:t>
            </w:r>
          </w:p>
        </w:tc>
        <w:tc>
          <w:tcPr>
            <w:tcW w:w="1515" w:type="dxa"/>
          </w:tcPr>
          <w:p w14:paraId="0A5F0558" w14:textId="77777777" w:rsidR="00704503" w:rsidRPr="00E80F4D" w:rsidRDefault="00704503" w:rsidP="002E2FE9">
            <w:pPr>
              <w:pStyle w:val="Default"/>
              <w:rPr>
                <w:rFonts w:asciiTheme="minorHAnsi" w:hAnsiTheme="minorHAnsi"/>
              </w:rPr>
            </w:pPr>
            <w:r>
              <w:rPr>
                <w:rFonts w:asciiTheme="minorHAnsi" w:hAnsiTheme="minorHAnsi"/>
              </w:rPr>
              <w:t>2/28/23</w:t>
            </w:r>
          </w:p>
        </w:tc>
      </w:tr>
      <w:tr w:rsidR="00704503" w14:paraId="483E2868" w14:textId="77777777" w:rsidTr="002E2FE9">
        <w:trPr>
          <w:trHeight w:val="256"/>
        </w:trPr>
        <w:tc>
          <w:tcPr>
            <w:tcW w:w="3595" w:type="dxa"/>
          </w:tcPr>
          <w:p w14:paraId="5468E9B8" w14:textId="77777777" w:rsidR="00704503" w:rsidRPr="00694530" w:rsidRDefault="00704503" w:rsidP="002E2FE9">
            <w:pPr>
              <w:pStyle w:val="Default"/>
              <w:rPr>
                <w:rFonts w:asciiTheme="minorHAnsi" w:hAnsiTheme="minorHAnsi"/>
              </w:rPr>
            </w:pPr>
            <w:r>
              <w:rPr>
                <w:rFonts w:asciiTheme="minorHAnsi" w:hAnsiTheme="minorHAnsi"/>
              </w:rPr>
              <w:t>Wednesdays: 4/19/23 – 5/24/23</w:t>
            </w:r>
          </w:p>
        </w:tc>
        <w:tc>
          <w:tcPr>
            <w:tcW w:w="2430" w:type="dxa"/>
          </w:tcPr>
          <w:p w14:paraId="57DB1C2C" w14:textId="77777777" w:rsidR="00704503" w:rsidRPr="00694530" w:rsidRDefault="00704503" w:rsidP="002E2FE9">
            <w:pPr>
              <w:pStyle w:val="Default"/>
              <w:rPr>
                <w:rFonts w:asciiTheme="minorHAnsi" w:hAnsiTheme="minorHAnsi"/>
              </w:rPr>
            </w:pPr>
            <w:r>
              <w:rPr>
                <w:rFonts w:asciiTheme="minorHAnsi" w:hAnsiTheme="minorHAnsi"/>
              </w:rPr>
              <w:t>1:30 pm – 4:00 pm</w:t>
            </w:r>
          </w:p>
        </w:tc>
        <w:tc>
          <w:tcPr>
            <w:tcW w:w="1095" w:type="dxa"/>
          </w:tcPr>
          <w:p w14:paraId="0BD4A625" w14:textId="77777777" w:rsidR="00704503" w:rsidRPr="00694530" w:rsidRDefault="00704503" w:rsidP="002E2FE9">
            <w:pPr>
              <w:pStyle w:val="Default"/>
              <w:rPr>
                <w:rFonts w:asciiTheme="minorHAnsi" w:hAnsiTheme="minorHAnsi"/>
              </w:rPr>
            </w:pPr>
            <w:r>
              <w:rPr>
                <w:rFonts w:asciiTheme="minorHAnsi" w:hAnsiTheme="minorHAnsi"/>
              </w:rPr>
              <w:t>Teams</w:t>
            </w:r>
          </w:p>
        </w:tc>
        <w:tc>
          <w:tcPr>
            <w:tcW w:w="1515" w:type="dxa"/>
          </w:tcPr>
          <w:p w14:paraId="77F68AF7" w14:textId="77777777" w:rsidR="00704503" w:rsidRPr="00694530" w:rsidRDefault="00704503" w:rsidP="002E2FE9">
            <w:pPr>
              <w:pStyle w:val="Default"/>
              <w:rPr>
                <w:rFonts w:asciiTheme="minorHAnsi" w:hAnsiTheme="minorHAnsi"/>
              </w:rPr>
            </w:pPr>
            <w:r>
              <w:rPr>
                <w:rFonts w:asciiTheme="minorHAnsi" w:hAnsiTheme="minorHAnsi"/>
              </w:rPr>
              <w:t>4/17/23</w:t>
            </w:r>
          </w:p>
        </w:tc>
      </w:tr>
    </w:tbl>
    <w:bookmarkEnd w:id="4"/>
    <w:p w14:paraId="13A0EF3B" w14:textId="77777777" w:rsidR="00704503" w:rsidRDefault="00704503" w:rsidP="00704503">
      <w:pPr>
        <w:pStyle w:val="HCH-BODY-SUBHEAD"/>
        <w:rPr>
          <w:rFonts w:cstheme="minorBidi"/>
          <w:b w:val="0"/>
          <w:bCs/>
          <w:color w:val="auto"/>
          <w:sz w:val="24"/>
        </w:rPr>
      </w:pPr>
      <w:r>
        <w:rPr>
          <w:b w:val="0"/>
          <w:color w:val="auto"/>
          <w:sz w:val="24"/>
        </w:rPr>
        <w:br w:type="textWrapping" w:clear="all"/>
      </w:r>
    </w:p>
    <w:p w14:paraId="5E6A1F6C" w14:textId="70C078A6" w:rsidR="00704503" w:rsidRDefault="00704503" w:rsidP="00704503">
      <w:pPr>
        <w:pStyle w:val="Default"/>
        <w:ind w:left="-1260"/>
        <w:jc w:val="center"/>
        <w:rPr>
          <w:rFonts w:asciiTheme="minorHAnsi" w:hAnsiTheme="minorHAnsi" w:cstheme="majorHAnsi"/>
          <w:bCs/>
        </w:rPr>
      </w:pPr>
      <w:r>
        <w:rPr>
          <w:b/>
          <w:noProof/>
        </w:rPr>
        <w:drawing>
          <wp:inline distT="0" distB="0" distL="0" distR="0" wp14:anchorId="22E174B0" wp14:editId="3E464B7F">
            <wp:extent cx="3268345" cy="833995"/>
            <wp:effectExtent l="19050" t="19050" r="2730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833995"/>
                    </a:xfrm>
                    <a:prstGeom prst="rect">
                      <a:avLst/>
                    </a:prstGeom>
                    <a:noFill/>
                    <a:ln w="12700">
                      <a:solidFill>
                        <a:schemeClr val="tx1"/>
                      </a:solidFill>
                    </a:ln>
                  </pic:spPr>
                </pic:pic>
              </a:graphicData>
            </a:graphic>
          </wp:inline>
        </w:drawing>
      </w:r>
    </w:p>
    <w:p w14:paraId="1C0BF8AB" w14:textId="4E6B8335" w:rsidR="00B513EE" w:rsidRPr="00704503" w:rsidRDefault="00704503" w:rsidP="00704503">
      <w:pPr>
        <w:pStyle w:val="Default"/>
        <w:ind w:left="-1260"/>
        <w:jc w:val="center"/>
        <w:rPr>
          <w:rFonts w:asciiTheme="minorHAnsi" w:hAnsiTheme="minorHAnsi" w:cstheme="majorHAnsi"/>
          <w:b/>
        </w:rPr>
      </w:pPr>
      <w:r w:rsidRPr="00704503">
        <w:rPr>
          <w:rFonts w:asciiTheme="minorHAnsi" w:hAnsiTheme="minorHAnsi" w:cstheme="majorHAnsi"/>
          <w:b/>
        </w:rPr>
        <w:t xml:space="preserve">We are on </w:t>
      </w:r>
      <w:r w:rsidR="007137C1">
        <w:rPr>
          <w:rFonts w:asciiTheme="minorHAnsi" w:hAnsiTheme="minorHAnsi" w:cstheme="majorHAnsi"/>
          <w:b/>
        </w:rPr>
        <w:t>your team!</w:t>
      </w:r>
    </w:p>
    <w:p w14:paraId="2BB6B202" w14:textId="64E86718" w:rsidR="004808E6" w:rsidRPr="006A2A91" w:rsidRDefault="004808E6" w:rsidP="00B513EE">
      <w:pPr>
        <w:pStyle w:val="Default"/>
        <w:ind w:left="-1260"/>
        <w:rPr>
          <w:rFonts w:asciiTheme="minorHAnsi" w:hAnsiTheme="minorHAnsi" w:cstheme="majorHAnsi"/>
          <w:b/>
          <w:color w:val="244061" w:themeColor="accent1" w:themeShade="80"/>
          <w:u w:val="single"/>
        </w:rPr>
      </w:pPr>
      <w:r w:rsidRPr="006A2A91">
        <w:rPr>
          <w:rFonts w:asciiTheme="minorHAnsi" w:hAnsiTheme="minorHAnsi" w:cstheme="majorHAnsi"/>
          <w:b/>
          <w:color w:val="244061" w:themeColor="accent1" w:themeShade="80"/>
          <w:u w:val="single"/>
        </w:rPr>
        <w:t>Registration</w:t>
      </w:r>
    </w:p>
    <w:p w14:paraId="2B0D532C" w14:textId="57A77079" w:rsidR="008C0A95" w:rsidRPr="005A62C4" w:rsidRDefault="00B513EE" w:rsidP="005A62C4">
      <w:pPr>
        <w:pStyle w:val="Default"/>
        <w:ind w:left="-1260"/>
        <w:rPr>
          <w:rFonts w:asciiTheme="minorHAnsi" w:hAnsiTheme="minorHAnsi"/>
        </w:rPr>
      </w:pPr>
      <w:proofErr w:type="gramStart"/>
      <w:r w:rsidRPr="006A2A91">
        <w:rPr>
          <w:rFonts w:asciiTheme="minorHAnsi" w:hAnsiTheme="minorHAnsi" w:cstheme="majorHAnsi"/>
          <w:bCs/>
          <w:color w:val="244061" w:themeColor="accent1" w:themeShade="80"/>
          <w:sz w:val="22"/>
          <w:szCs w:val="22"/>
        </w:rPr>
        <w:t>All of</w:t>
      </w:r>
      <w:proofErr w:type="gramEnd"/>
      <w:r w:rsidRPr="006A2A91">
        <w:rPr>
          <w:rFonts w:asciiTheme="minorHAnsi" w:hAnsiTheme="minorHAnsi" w:cstheme="majorHAnsi"/>
          <w:bCs/>
          <w:color w:val="244061" w:themeColor="accent1" w:themeShade="80"/>
          <w:sz w:val="22"/>
          <w:szCs w:val="22"/>
        </w:rPr>
        <w:t xml:space="preserve"> these workshops are 2.5 hours per week for SIX WEEKS and participants are encouraged to attend ALL SIX SESSIONS.  </w:t>
      </w:r>
      <w:r w:rsidRPr="006A2A91">
        <w:rPr>
          <w:rFonts w:asciiTheme="minorHAnsi" w:hAnsiTheme="minorHAnsi" w:cstheme="minorBidi"/>
          <w:color w:val="244061" w:themeColor="accent1" w:themeShade="80"/>
          <w:sz w:val="22"/>
          <w:szCs w:val="22"/>
        </w:rPr>
        <w:t xml:space="preserve">To register for classes click on the following link: </w:t>
      </w:r>
      <w:hyperlink r:id="rId13" w:history="1">
        <w:r w:rsidRPr="006A2A91">
          <w:rPr>
            <w:rStyle w:val="Hyperlink"/>
            <w:rFonts w:asciiTheme="minorHAnsi" w:hAnsiTheme="minorHAnsi"/>
            <w:color w:val="244061" w:themeColor="accent1" w:themeShade="80"/>
            <w:sz w:val="22"/>
            <w:szCs w:val="22"/>
          </w:rPr>
          <w:t>Disease Prevention &amp; Management Silver Spring, Maryland (MD), Holy Cross Hospital (holycrosshealth.org)</w:t>
        </w:r>
      </w:hyperlink>
      <w:r w:rsidRPr="006A2A91">
        <w:rPr>
          <w:rFonts w:asciiTheme="minorHAnsi" w:hAnsiTheme="minorHAnsi"/>
          <w:color w:val="244061" w:themeColor="accent1" w:themeShade="80"/>
          <w:sz w:val="22"/>
          <w:szCs w:val="22"/>
        </w:rPr>
        <w:t xml:space="preserve"> </w:t>
      </w:r>
      <w:r w:rsidRPr="006A2A91">
        <w:rPr>
          <w:rFonts w:asciiTheme="minorHAnsi" w:hAnsiTheme="minorHAnsi" w:cstheme="minorBidi"/>
          <w:color w:val="244061" w:themeColor="accent1" w:themeShade="80"/>
          <w:sz w:val="22"/>
          <w:szCs w:val="22"/>
        </w:rPr>
        <w:t xml:space="preserve">or call </w:t>
      </w:r>
      <w:r w:rsidRPr="006A2A91">
        <w:rPr>
          <w:rFonts w:asciiTheme="minorHAnsi" w:hAnsiTheme="minorHAnsi" w:cs="Cambria"/>
          <w:b/>
          <w:bCs/>
          <w:color w:val="244061" w:themeColor="accent1" w:themeShade="80"/>
          <w:sz w:val="22"/>
          <w:szCs w:val="22"/>
        </w:rPr>
        <w:t xml:space="preserve">(301) 754-8800. </w:t>
      </w:r>
      <w:r w:rsidRPr="006A2A91">
        <w:rPr>
          <w:rFonts w:asciiTheme="minorHAnsi" w:hAnsiTheme="minorHAnsi" w:cs="Cambria"/>
          <w:color w:val="244061" w:themeColor="accent1" w:themeShade="80"/>
          <w:sz w:val="22"/>
          <w:szCs w:val="22"/>
        </w:rPr>
        <w:t>Virtual classes are delivered online via Microsof</w:t>
      </w:r>
      <w:r w:rsidR="00747E15">
        <w:rPr>
          <w:rFonts w:asciiTheme="minorHAnsi" w:hAnsiTheme="minorHAnsi" w:cs="Cambria"/>
          <w:color w:val="244061" w:themeColor="accent1" w:themeShade="80"/>
          <w:sz w:val="22"/>
          <w:szCs w:val="22"/>
        </w:rPr>
        <w:t>t Teams.</w:t>
      </w:r>
      <w:r w:rsidR="00694530" w:rsidRPr="006A2A91">
        <w:rPr>
          <w:rFonts w:asciiTheme="minorHAnsi" w:hAnsiTheme="minorHAnsi"/>
        </w:rPr>
        <w:t xml:space="preserve">      </w:t>
      </w:r>
      <w:bookmarkEnd w:id="1"/>
      <w:r w:rsidR="00694530" w:rsidRPr="006A2A91">
        <w:rPr>
          <w:rFonts w:asciiTheme="minorHAnsi" w:hAnsiTheme="minorHAnsi"/>
        </w:rPr>
        <w:t xml:space="preserve">   </w:t>
      </w:r>
    </w:p>
    <w:sectPr w:rsidR="008C0A95" w:rsidRPr="005A62C4" w:rsidSect="006A2A91">
      <w:headerReference w:type="default" r:id="rId14"/>
      <w:footerReference w:type="default" r:id="rId15"/>
      <w:headerReference w:type="first" r:id="rId16"/>
      <w:footerReference w:type="first" r:id="rId17"/>
      <w:pgSz w:w="12240" w:h="15840"/>
      <w:pgMar w:top="778" w:right="1080" w:bottom="1714" w:left="2592" w:header="778" w:footer="288"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90648" w14:textId="77777777" w:rsidR="000D51DA" w:rsidRDefault="000D51DA">
      <w:r>
        <w:separator/>
      </w:r>
    </w:p>
  </w:endnote>
  <w:endnote w:type="continuationSeparator" w:id="0">
    <w:p w14:paraId="34CFD503" w14:textId="77777777" w:rsidR="000D51DA" w:rsidRDefault="000D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utiger-Bold">
    <w:altName w:val="Calibri"/>
    <w:charset w:val="00"/>
    <w:family w:val="auto"/>
    <w:pitch w:val="variable"/>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 w:name="Frutiger-Light">
    <w:altName w:val="Calibri"/>
    <w:charset w:val="00"/>
    <w:family w:val="auto"/>
    <w:pitch w:val="variable"/>
    <w:sig w:usb0="00000003" w:usb1="00000000" w:usb2="00000000" w:usb3="00000000" w:csb0="00000001" w:csb1="00000000"/>
  </w:font>
  <w:font w:name="Frutiger-BoldItalic">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421E" w14:textId="77777777" w:rsidR="00C645DD" w:rsidRDefault="00C645DD" w:rsidP="00D167B6">
    <w:pPr>
      <w:pStyle w:val="Footer"/>
      <w:ind w:left="-1260"/>
    </w:pPr>
    <w:r>
      <w:rPr>
        <w:noProof/>
      </w:rPr>
      <w:drawing>
        <wp:inline distT="0" distB="0" distL="0" distR="0" wp14:anchorId="74A54221" wp14:editId="74A54222">
          <wp:extent cx="7141464" cy="960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30-HCH-FLYER 6-NO TEXT-NEW TRINITY LOGO-REVISED-FOOT-CROP 2.jpg"/>
                  <pic:cNvPicPr/>
                </pic:nvPicPr>
                <pic:blipFill>
                  <a:blip r:embed="rId1">
                    <a:extLst>
                      <a:ext uri="{28A0092B-C50C-407E-A947-70E740481C1C}">
                        <a14:useLocalDpi xmlns:a14="http://schemas.microsoft.com/office/drawing/2010/main" val="0"/>
                      </a:ext>
                    </a:extLst>
                  </a:blip>
                  <a:stretch>
                    <a:fillRect/>
                  </a:stretch>
                </pic:blipFill>
                <pic:spPr>
                  <a:xfrm>
                    <a:off x="0" y="0"/>
                    <a:ext cx="7141464" cy="9601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4220" w14:textId="4776037F" w:rsidR="00C645DD" w:rsidRDefault="00211529" w:rsidP="00C645DD">
    <w:pPr>
      <w:pStyle w:val="Footer"/>
      <w:ind w:left="-1260"/>
    </w:pPr>
    <w:r>
      <w:rPr>
        <w:noProof/>
      </w:rPr>
      <mc:AlternateContent>
        <mc:Choice Requires="wpg">
          <w:drawing>
            <wp:anchor distT="0" distB="0" distL="114300" distR="114300" simplePos="0" relativeHeight="251660288" behindDoc="0" locked="0" layoutInCell="1" allowOverlap="1" wp14:anchorId="1570E978" wp14:editId="4E0EA126">
              <wp:simplePos x="0" y="0"/>
              <wp:positionH relativeFrom="column">
                <wp:posOffset>-1008380</wp:posOffset>
              </wp:positionH>
              <wp:positionV relativeFrom="paragraph">
                <wp:posOffset>-260350</wp:posOffset>
              </wp:positionV>
              <wp:extent cx="6790055" cy="932235"/>
              <wp:effectExtent l="0" t="0" r="0" b="1270"/>
              <wp:wrapTight wrapText="bothSides">
                <wp:wrapPolygon edited="0">
                  <wp:start x="1030" y="0"/>
                  <wp:lineTo x="0" y="441"/>
                  <wp:lineTo x="0" y="21188"/>
                  <wp:lineTo x="21513" y="21188"/>
                  <wp:lineTo x="21513" y="441"/>
                  <wp:lineTo x="3515" y="0"/>
                  <wp:lineTo x="1030" y="0"/>
                </wp:wrapPolygon>
              </wp:wrapTight>
              <wp:docPr id="13" name="Group 13"/>
              <wp:cNvGraphicFramePr/>
              <a:graphic xmlns:a="http://schemas.openxmlformats.org/drawingml/2006/main">
                <a:graphicData uri="http://schemas.microsoft.com/office/word/2010/wordprocessingGroup">
                  <wpg:wgp>
                    <wpg:cNvGrpSpPr/>
                    <wpg:grpSpPr>
                      <a:xfrm>
                        <a:off x="0" y="0"/>
                        <a:ext cx="6790055" cy="932235"/>
                        <a:chOff x="0" y="0"/>
                        <a:chExt cx="6790055" cy="93223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1805"/>
                          <a:ext cx="6790055" cy="900430"/>
                        </a:xfrm>
                        <a:prstGeom prst="rect">
                          <a:avLst/>
                        </a:prstGeom>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23283" y="111318"/>
                          <a:ext cx="731520" cy="600075"/>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7808" y="0"/>
                          <a:ext cx="727710" cy="735965"/>
                        </a:xfrm>
                        <a:prstGeom prst="rect">
                          <a:avLst/>
                        </a:prstGeom>
                        <a:noFill/>
                        <a:ln>
                          <a:noFill/>
                        </a:ln>
                      </pic:spPr>
                    </pic:pic>
                  </wpg:wgp>
                </a:graphicData>
              </a:graphic>
            </wp:anchor>
          </w:drawing>
        </mc:Choice>
        <mc:Fallback>
          <w:pict>
            <v:group w14:anchorId="1FB41872" id="Group 13" o:spid="_x0000_s1026" style="position:absolute;margin-left:-79.4pt;margin-top:-20.5pt;width:534.65pt;height:73.4pt;z-index:251660288" coordsize="67900,9322"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8AAAAAFJnaHRsb25nAAAJL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m8AAAABAAAAoAAAABYAAAHgAAApQAAA&#10;BlMAGAAB/9j/7QAMQWRvYmVfQ00AAv/uAA5BZG9iZQBkgAAAAAH/2wCEAAwICAgJCAwJCQwRCwoL&#10;ERUPDAwPFRgTExUTExgRDAwMDAwMEQwMDAwMDAwMDAwMDAwMDAwMDAwMDAwMDAwMDAwBDQsLDQ4N&#10;EA4OEBQODg4UFA4ODg4UEQwMDAwMEREMDAwMDAwRDAwMDAwMDAwMDAwMDAwMDAwMDAwMDAwMDAwM&#10;DP/AABEIAB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&#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CAgIDAgMEAgIEBQQDBAUGBQUFBQYIBwcHBwcICwkJCQkJCQsLCwsLCwsLDAwM&#10;DAwMDAwMDAwMDAwMDAwMDAwMAQMDAwcEBw0HBw0PDQ0NDw8ODg4ODw8MDAwMDA8PDAwMDAwMDwwM&#10;DAwMDAwMDAwMDAwMDAwMDAwMDAwMDAwMDAz/wAAUCAE8CSwEAREAAhEBAxEBBBEA/90ABAEm/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gQBAAIRAxEEAAA/A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y+/8/AvPY89fnf5keGTnaaO8OkQ71p9VQCVfonMpz6N9htF+V7PhfOdzP8AnfT/&#10;ALEReF7Vy8eeR7qHy5vu78ntJ/RPlWy5CklyGuG9/UPw/wDCBc8UHrnWusepZWKuzYq7Nirs2Kuz&#10;/9T0J/z7t/8AWe/J3z1X/uqXWfOnt5/xpZf8z/pnF7fsj/F4/H7y/Q385v8AlMdS+Vv/AMmI89rD&#10;pnIl2xeXZsC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JfMmu2vlbS&#10;b/zPqh42enWs13Ma0pHAjSP/AMKpy/TYDnyRxw5yIA95Nfpa5y4QSem5+SJsrSS/uYbC33lndYkH&#10;+U7AD8Tn42/M+u3XmnWNR8zao3K91G7nvJ28ZJ5DI5+8nPq3TYRghHHHlEAD3AUHzic+M8R67v0t&#10;sbSOwtobG3FIoY0jQf5Kig/AYR5cxRWbFXZsVdmxV2bFXZ//1fQn/Pu3/wBZ78nfPVf+6pdZ86e3&#10;n/Gll/zP+mcXt+yP8Xj8fvL9Dfzm/wCUx1L5W/8AyYjz2sOmciXbF5dmwK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18;width:67900;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">
                <v:imagedata r:id="rId4" o:title=""/>
              </v:shape>
              <v:shape id="Picture 3" o:spid="_x0000_s1028" type="#_x0000_t75" style="position:absolute;left:14232;top:1113;width:731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">
                <v:imagedata r:id="rId5" o:title=""/>
              </v:shape>
              <v:shape id="Picture 8" o:spid="_x0000_s1029" type="#_x0000_t75" style="position:absolute;left:3578;width:7277;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">
                <v:imagedata r:id="rId6" o:title=""/>
              </v:shape>
              <w10:wrap type="tight"/>
            </v:group>
          </w:pict>
        </mc:Fallback>
      </mc:AlternateContent>
    </w:r>
    <w:r w:rsidR="00ED24F4">
      <w:rPr>
        <w:noProof/>
      </w:rPr>
      <w:t xml:space="preserve">   </w:t>
    </w:r>
    <w:r w:rsidR="006455B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AE59" w14:textId="77777777" w:rsidR="000D51DA" w:rsidRDefault="000D51DA">
      <w:bookmarkStart w:id="0" w:name="_Hlk121739583"/>
      <w:bookmarkEnd w:id="0"/>
      <w:r>
        <w:separator/>
      </w:r>
    </w:p>
  </w:footnote>
  <w:footnote w:type="continuationSeparator" w:id="0">
    <w:p w14:paraId="77077181" w14:textId="77777777" w:rsidR="000D51DA" w:rsidRDefault="000D5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421D" w14:textId="77777777" w:rsidR="00DB402F" w:rsidRDefault="00DB402F" w:rsidP="00C645DD">
    <w:pPr>
      <w:pStyle w:val="Header"/>
      <w:ind w:left="-12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421F" w14:textId="77777777" w:rsidR="00C645DD" w:rsidRDefault="00D167B6" w:rsidP="00C645DD">
    <w:pPr>
      <w:pStyle w:val="Header"/>
      <w:ind w:left="-1260"/>
    </w:pPr>
    <w:r>
      <w:rPr>
        <w:noProof/>
      </w:rPr>
      <w:drawing>
        <wp:inline distT="0" distB="0" distL="0" distR="0" wp14:anchorId="74A54223" wp14:editId="4D37D485">
          <wp:extent cx="6023610" cy="210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30-HCH-FLYER 6-NO TEXT-NEW TRINITY LOGO-REVISED-TOP-NO LINE-CROP.jpg"/>
                  <pic:cNvPicPr/>
                </pic:nvPicPr>
                <pic:blipFill>
                  <a:blip r:embed="rId1">
                    <a:extLst>
                      <a:ext uri="{28A0092B-C50C-407E-A947-70E740481C1C}">
                        <a14:useLocalDpi xmlns:a14="http://schemas.microsoft.com/office/drawing/2010/main" val="0"/>
                      </a:ext>
                    </a:extLst>
                  </a:blip>
                  <a:stretch>
                    <a:fillRect/>
                  </a:stretch>
                </pic:blipFill>
                <pic:spPr>
                  <a:xfrm>
                    <a:off x="0" y="0"/>
                    <a:ext cx="6033297" cy="2105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0C80"/>
    <w:multiLevelType w:val="hybridMultilevel"/>
    <w:tmpl w:val="66C042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 w15:restartNumberingAfterBreak="0">
    <w:nsid w:val="49806C92"/>
    <w:multiLevelType w:val="hybridMultilevel"/>
    <w:tmpl w:val="A8BA5230"/>
    <w:lvl w:ilvl="0" w:tplc="FCD8B85E">
      <w:start w:val="1"/>
      <w:numFmt w:val="bullet"/>
      <w:lvlText w:val=""/>
      <w:lvlJc w:val="left"/>
      <w:pPr>
        <w:ind w:left="-540" w:hanging="360"/>
      </w:pPr>
      <w:rPr>
        <w:rFonts w:ascii="Wingdings" w:hAnsi="Wingdings" w:hint="default"/>
        <w:color w:val="E36C0A" w:themeColor="accent6" w:themeShade="BF"/>
        <w:u w:color="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494DE3"/>
    <w:multiLevelType w:val="hybridMultilevel"/>
    <w:tmpl w:val="705E289C"/>
    <w:lvl w:ilvl="0" w:tplc="72163670">
      <w:start w:val="1"/>
      <w:numFmt w:val="bullet"/>
      <w:lvlText w:val=""/>
      <w:lvlJc w:val="left"/>
      <w:pPr>
        <w:ind w:left="-540" w:hanging="360"/>
      </w:pPr>
      <w:rPr>
        <w:rFonts w:ascii="Wingdings" w:hAnsi="Wingdings" w:hint="default"/>
        <w:color w:val="F79646" w:themeColor="accent6"/>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74A82F78"/>
    <w:multiLevelType w:val="hybridMultilevel"/>
    <w:tmpl w:val="CAC6C96C"/>
    <w:lvl w:ilvl="0" w:tplc="4ECA2690">
      <w:numFmt w:val="bullet"/>
      <w:lvlText w:val="•"/>
      <w:lvlJc w:val="left"/>
      <w:pPr>
        <w:ind w:left="-810" w:hanging="360"/>
      </w:pPr>
      <w:rPr>
        <w:rFonts w:ascii="Cambria" w:eastAsiaTheme="minorHAnsi" w:hAnsi="Cambria" w:cs="Frutiger-Bold"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4" w15:restartNumberingAfterBreak="0">
    <w:nsid w:val="793B22D8"/>
    <w:multiLevelType w:val="hybridMultilevel"/>
    <w:tmpl w:val="27FE9232"/>
    <w:lvl w:ilvl="0" w:tplc="91B43F70">
      <w:numFmt w:val="bullet"/>
      <w:lvlText w:val="•"/>
      <w:lvlJc w:val="left"/>
      <w:pPr>
        <w:ind w:left="360" w:hanging="360"/>
      </w:pPr>
      <w:rPr>
        <w:rFonts w:ascii="Cambria" w:eastAsiaTheme="minorHAnsi" w:hAnsi="Cambria" w:cs="MinionPro-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A45B69"/>
    <w:multiLevelType w:val="hybridMultilevel"/>
    <w:tmpl w:val="1614588E"/>
    <w:lvl w:ilvl="0" w:tplc="7216367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20"/>
  <w:drawingGridVerticalSpacing w:val="163"/>
  <w:displayHorizontalDrawingGridEvery w:val="0"/>
  <w:displayVerticalDrawingGridEvery w:val="0"/>
  <w:characterSpacingControl w:val="doNotCompress"/>
  <w:hdrShapeDefaults>
    <o:shapedefaults v:ext="edit" spidmax="2050">
      <o:colormru v:ext="edit" colors="#003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C32"/>
    <w:rsid w:val="000232EE"/>
    <w:rsid w:val="00023963"/>
    <w:rsid w:val="00034B13"/>
    <w:rsid w:val="0005716F"/>
    <w:rsid w:val="00082A74"/>
    <w:rsid w:val="0008412C"/>
    <w:rsid w:val="0008447D"/>
    <w:rsid w:val="00085318"/>
    <w:rsid w:val="000A2360"/>
    <w:rsid w:val="000A330D"/>
    <w:rsid w:val="000A525A"/>
    <w:rsid w:val="000A7013"/>
    <w:rsid w:val="000B3042"/>
    <w:rsid w:val="000B5FB8"/>
    <w:rsid w:val="000D4A49"/>
    <w:rsid w:val="000D51DA"/>
    <w:rsid w:val="000E4DDF"/>
    <w:rsid w:val="000E60C3"/>
    <w:rsid w:val="00130FDB"/>
    <w:rsid w:val="0013453A"/>
    <w:rsid w:val="00145430"/>
    <w:rsid w:val="00151F66"/>
    <w:rsid w:val="001561CF"/>
    <w:rsid w:val="00173CB8"/>
    <w:rsid w:val="001A3D62"/>
    <w:rsid w:val="001A6294"/>
    <w:rsid w:val="001A792C"/>
    <w:rsid w:val="001B5C36"/>
    <w:rsid w:val="00203429"/>
    <w:rsid w:val="00211529"/>
    <w:rsid w:val="00224551"/>
    <w:rsid w:val="0023517D"/>
    <w:rsid w:val="00262403"/>
    <w:rsid w:val="00262C82"/>
    <w:rsid w:val="00264A4E"/>
    <w:rsid w:val="00282C6E"/>
    <w:rsid w:val="00296C22"/>
    <w:rsid w:val="002A2422"/>
    <w:rsid w:val="002A6DE3"/>
    <w:rsid w:val="002C2B54"/>
    <w:rsid w:val="002C6148"/>
    <w:rsid w:val="002D4455"/>
    <w:rsid w:val="002D6615"/>
    <w:rsid w:val="002E2FE9"/>
    <w:rsid w:val="002F1C49"/>
    <w:rsid w:val="002F545A"/>
    <w:rsid w:val="00305F45"/>
    <w:rsid w:val="0035106D"/>
    <w:rsid w:val="003568E6"/>
    <w:rsid w:val="00365F2A"/>
    <w:rsid w:val="003B7E01"/>
    <w:rsid w:val="003D11F4"/>
    <w:rsid w:val="003D6545"/>
    <w:rsid w:val="00413403"/>
    <w:rsid w:val="004140BE"/>
    <w:rsid w:val="004219CC"/>
    <w:rsid w:val="004468B7"/>
    <w:rsid w:val="00447A19"/>
    <w:rsid w:val="00472B5C"/>
    <w:rsid w:val="00473D36"/>
    <w:rsid w:val="00475108"/>
    <w:rsid w:val="004808E6"/>
    <w:rsid w:val="00482D7D"/>
    <w:rsid w:val="00515939"/>
    <w:rsid w:val="00537246"/>
    <w:rsid w:val="005374A9"/>
    <w:rsid w:val="0055104F"/>
    <w:rsid w:val="00555F95"/>
    <w:rsid w:val="00570EA6"/>
    <w:rsid w:val="00575EE3"/>
    <w:rsid w:val="00597A70"/>
    <w:rsid w:val="005A62C4"/>
    <w:rsid w:val="005B29D5"/>
    <w:rsid w:val="005C5FC1"/>
    <w:rsid w:val="005D20CB"/>
    <w:rsid w:val="00601069"/>
    <w:rsid w:val="006155D1"/>
    <w:rsid w:val="00624FAA"/>
    <w:rsid w:val="00627F60"/>
    <w:rsid w:val="00634723"/>
    <w:rsid w:val="006455B9"/>
    <w:rsid w:val="0065653F"/>
    <w:rsid w:val="00692A18"/>
    <w:rsid w:val="00694530"/>
    <w:rsid w:val="006A08EE"/>
    <w:rsid w:val="006A2A91"/>
    <w:rsid w:val="006A5A02"/>
    <w:rsid w:val="006C4415"/>
    <w:rsid w:val="006E0386"/>
    <w:rsid w:val="006E6C80"/>
    <w:rsid w:val="006F1FB1"/>
    <w:rsid w:val="006F4E23"/>
    <w:rsid w:val="00704503"/>
    <w:rsid w:val="007137C1"/>
    <w:rsid w:val="00716C2D"/>
    <w:rsid w:val="007250BF"/>
    <w:rsid w:val="00747E15"/>
    <w:rsid w:val="0078495F"/>
    <w:rsid w:val="00784CAF"/>
    <w:rsid w:val="007D297A"/>
    <w:rsid w:val="007D5688"/>
    <w:rsid w:val="007F61FA"/>
    <w:rsid w:val="00802CC3"/>
    <w:rsid w:val="008049E7"/>
    <w:rsid w:val="00822520"/>
    <w:rsid w:val="00835180"/>
    <w:rsid w:val="00835F30"/>
    <w:rsid w:val="00854121"/>
    <w:rsid w:val="00861DA3"/>
    <w:rsid w:val="00865E33"/>
    <w:rsid w:val="008773BF"/>
    <w:rsid w:val="00892B70"/>
    <w:rsid w:val="00894B0E"/>
    <w:rsid w:val="008B6F93"/>
    <w:rsid w:val="008C0A95"/>
    <w:rsid w:val="008D3CFE"/>
    <w:rsid w:val="008D4619"/>
    <w:rsid w:val="008D7F61"/>
    <w:rsid w:val="008E29AC"/>
    <w:rsid w:val="009024CA"/>
    <w:rsid w:val="0090569A"/>
    <w:rsid w:val="009310EC"/>
    <w:rsid w:val="00963469"/>
    <w:rsid w:val="009838A4"/>
    <w:rsid w:val="00992C64"/>
    <w:rsid w:val="009A6F38"/>
    <w:rsid w:val="009D3E53"/>
    <w:rsid w:val="00A018B2"/>
    <w:rsid w:val="00A3051C"/>
    <w:rsid w:val="00A31767"/>
    <w:rsid w:val="00A877A1"/>
    <w:rsid w:val="00AC3AA4"/>
    <w:rsid w:val="00AC3EFD"/>
    <w:rsid w:val="00AE05C5"/>
    <w:rsid w:val="00B022ED"/>
    <w:rsid w:val="00B13ED5"/>
    <w:rsid w:val="00B50970"/>
    <w:rsid w:val="00B513EE"/>
    <w:rsid w:val="00B51ACE"/>
    <w:rsid w:val="00B52A5D"/>
    <w:rsid w:val="00B61F61"/>
    <w:rsid w:val="00B72C6B"/>
    <w:rsid w:val="00B74CEB"/>
    <w:rsid w:val="00B85E6F"/>
    <w:rsid w:val="00B95039"/>
    <w:rsid w:val="00B95C79"/>
    <w:rsid w:val="00BA5BCB"/>
    <w:rsid w:val="00BA7198"/>
    <w:rsid w:val="00BB44A2"/>
    <w:rsid w:val="00BB51A3"/>
    <w:rsid w:val="00BD25CC"/>
    <w:rsid w:val="00BE6473"/>
    <w:rsid w:val="00BF2284"/>
    <w:rsid w:val="00C136B8"/>
    <w:rsid w:val="00C276BE"/>
    <w:rsid w:val="00C3481F"/>
    <w:rsid w:val="00C410EA"/>
    <w:rsid w:val="00C4376F"/>
    <w:rsid w:val="00C641FD"/>
    <w:rsid w:val="00C645DD"/>
    <w:rsid w:val="00CA24F4"/>
    <w:rsid w:val="00CA295C"/>
    <w:rsid w:val="00CB47B8"/>
    <w:rsid w:val="00CD19CD"/>
    <w:rsid w:val="00CD4A3A"/>
    <w:rsid w:val="00CE1CD8"/>
    <w:rsid w:val="00CF1AF5"/>
    <w:rsid w:val="00D06F04"/>
    <w:rsid w:val="00D11A37"/>
    <w:rsid w:val="00D167B6"/>
    <w:rsid w:val="00D2725C"/>
    <w:rsid w:val="00D42314"/>
    <w:rsid w:val="00D45A08"/>
    <w:rsid w:val="00D46564"/>
    <w:rsid w:val="00D70EB5"/>
    <w:rsid w:val="00D75428"/>
    <w:rsid w:val="00D86CD6"/>
    <w:rsid w:val="00D951FB"/>
    <w:rsid w:val="00DA204F"/>
    <w:rsid w:val="00DB402F"/>
    <w:rsid w:val="00DD7D06"/>
    <w:rsid w:val="00DE4E8F"/>
    <w:rsid w:val="00E1042B"/>
    <w:rsid w:val="00E12E1A"/>
    <w:rsid w:val="00E2015D"/>
    <w:rsid w:val="00E25707"/>
    <w:rsid w:val="00E30012"/>
    <w:rsid w:val="00E30227"/>
    <w:rsid w:val="00E3339C"/>
    <w:rsid w:val="00E501AF"/>
    <w:rsid w:val="00E504E6"/>
    <w:rsid w:val="00E64AFB"/>
    <w:rsid w:val="00E741BE"/>
    <w:rsid w:val="00E80065"/>
    <w:rsid w:val="00E80F4D"/>
    <w:rsid w:val="00E840EF"/>
    <w:rsid w:val="00EA4297"/>
    <w:rsid w:val="00ED24F4"/>
    <w:rsid w:val="00EE3E0B"/>
    <w:rsid w:val="00F00C32"/>
    <w:rsid w:val="00F3154D"/>
    <w:rsid w:val="00F65170"/>
    <w:rsid w:val="00F74F38"/>
    <w:rsid w:val="00F954B1"/>
    <w:rsid w:val="00FE28A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3963"/>
    </o:shapedefaults>
    <o:shapelayout v:ext="edit">
      <o:idmap v:ext="edit" data="2"/>
    </o:shapelayout>
  </w:shapeDefaults>
  <w:decimalSymbol w:val="."/>
  <w:listSeparator w:val=","/>
  <w14:docId w14:val="74A54203"/>
  <w15:docId w15:val="{86933C8C-6A6E-40E8-830C-E6807399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HEADING">
    <w:name w:val="PAGE HEADING"/>
    <w:basedOn w:val="Normal"/>
    <w:autoRedefine/>
    <w:qFormat/>
    <w:rsid w:val="00BA119A"/>
    <w:pPr>
      <w:ind w:hanging="360"/>
      <w:jc w:val="center"/>
    </w:pPr>
    <w:rPr>
      <w:rFonts w:ascii="Times New Roman" w:hAnsi="Times New Roman"/>
      <w:b/>
      <w:sz w:val="32"/>
    </w:rPr>
  </w:style>
  <w:style w:type="paragraph" w:customStyle="1" w:styleId="PAGESUBHEADING">
    <w:name w:val="PAGE SUB HEADING"/>
    <w:next w:val="Normal"/>
    <w:autoRedefine/>
    <w:qFormat/>
    <w:rsid w:val="00BA119A"/>
    <w:rPr>
      <w:rFonts w:ascii="Times New Roman" w:hAnsi="Times New Roman"/>
      <w:sz w:val="28"/>
    </w:rPr>
  </w:style>
  <w:style w:type="paragraph" w:customStyle="1" w:styleId="BODY">
    <w:name w:val="BODY"/>
    <w:autoRedefine/>
    <w:qFormat/>
    <w:rsid w:val="00BA119A"/>
    <w:pPr>
      <w:spacing w:line="360" w:lineRule="auto"/>
    </w:pPr>
    <w:rPr>
      <w:rFonts w:ascii="Times New Roman" w:hAnsi="Times New Roman"/>
      <w:caps/>
    </w:rPr>
  </w:style>
  <w:style w:type="paragraph" w:customStyle="1" w:styleId="INTRO">
    <w:name w:val="INTRO"/>
    <w:basedOn w:val="Normal"/>
    <w:autoRedefine/>
    <w:qFormat/>
    <w:rsid w:val="00BA119A"/>
    <w:pPr>
      <w:spacing w:line="360" w:lineRule="auto"/>
    </w:pPr>
    <w:rPr>
      <w:rFonts w:ascii="Times New Roman" w:hAnsi="Times New Roman"/>
      <w:sz w:val="28"/>
    </w:rPr>
  </w:style>
  <w:style w:type="paragraph" w:styleId="Header">
    <w:name w:val="header"/>
    <w:basedOn w:val="Normal"/>
    <w:link w:val="HeaderChar"/>
    <w:uiPriority w:val="99"/>
    <w:unhideWhenUsed/>
    <w:rsid w:val="00FA72E3"/>
    <w:pPr>
      <w:tabs>
        <w:tab w:val="center" w:pos="4320"/>
        <w:tab w:val="right" w:pos="8640"/>
      </w:tabs>
    </w:pPr>
  </w:style>
  <w:style w:type="character" w:customStyle="1" w:styleId="HeaderChar">
    <w:name w:val="Header Char"/>
    <w:basedOn w:val="DefaultParagraphFont"/>
    <w:link w:val="Header"/>
    <w:uiPriority w:val="99"/>
    <w:rsid w:val="00FA72E3"/>
  </w:style>
  <w:style w:type="paragraph" w:styleId="Footer">
    <w:name w:val="footer"/>
    <w:basedOn w:val="Normal"/>
    <w:link w:val="FooterChar"/>
    <w:uiPriority w:val="99"/>
    <w:unhideWhenUsed/>
    <w:rsid w:val="00FA72E3"/>
    <w:pPr>
      <w:tabs>
        <w:tab w:val="center" w:pos="4320"/>
        <w:tab w:val="right" w:pos="8640"/>
      </w:tabs>
    </w:pPr>
  </w:style>
  <w:style w:type="character" w:customStyle="1" w:styleId="FooterChar">
    <w:name w:val="Footer Char"/>
    <w:basedOn w:val="DefaultParagraphFont"/>
    <w:link w:val="Footer"/>
    <w:uiPriority w:val="99"/>
    <w:rsid w:val="00FA72E3"/>
  </w:style>
  <w:style w:type="paragraph" w:customStyle="1" w:styleId="BasicParagraph">
    <w:name w:val="[Basic Paragraph]"/>
    <w:basedOn w:val="Normal"/>
    <w:uiPriority w:val="99"/>
    <w:rsid w:val="0043711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ullets">
    <w:name w:val="bullets"/>
    <w:basedOn w:val="Normal"/>
    <w:uiPriority w:val="99"/>
    <w:rsid w:val="00437115"/>
    <w:pPr>
      <w:widowControl w:val="0"/>
      <w:tabs>
        <w:tab w:val="left" w:pos="270"/>
      </w:tabs>
      <w:suppressAutoHyphens/>
      <w:autoSpaceDE w:val="0"/>
      <w:autoSpaceDN w:val="0"/>
      <w:adjustRightInd w:val="0"/>
      <w:spacing w:before="90" w:line="280" w:lineRule="atLeast"/>
      <w:textAlignment w:val="center"/>
    </w:pPr>
    <w:rPr>
      <w:rFonts w:ascii="Frutiger-Light" w:hAnsi="Frutiger-Light" w:cs="Frutiger-Light"/>
      <w:color w:val="000000"/>
      <w:sz w:val="22"/>
      <w:szCs w:val="22"/>
    </w:rPr>
  </w:style>
  <w:style w:type="paragraph" w:customStyle="1" w:styleId="HCH-BODY-SUBHEAD">
    <w:name w:val="HCH-BODY-SUBHEAD"/>
    <w:qFormat/>
    <w:rsid w:val="00472B5C"/>
    <w:pPr>
      <w:suppressAutoHyphens/>
      <w:ind w:left="-1260" w:right="-360"/>
    </w:pPr>
    <w:rPr>
      <w:rFonts w:ascii="Cambria" w:hAnsi="Cambria" w:cs="MinionPro-Regular"/>
      <w:b/>
      <w:noProof/>
      <w:color w:val="003963"/>
      <w:sz w:val="22"/>
    </w:rPr>
  </w:style>
  <w:style w:type="paragraph" w:customStyle="1" w:styleId="HCH-HEADING">
    <w:name w:val="HCH-HEADING"/>
    <w:qFormat/>
    <w:rsid w:val="00472B5C"/>
    <w:rPr>
      <w:rFonts w:ascii="Cambria" w:hAnsi="Cambria"/>
      <w:b/>
      <w:color w:val="003963"/>
      <w:sz w:val="52"/>
    </w:rPr>
  </w:style>
  <w:style w:type="paragraph" w:customStyle="1" w:styleId="HCH-SUBHEAD">
    <w:name w:val="HCH-SUBHEAD"/>
    <w:qFormat/>
    <w:rsid w:val="0090569A"/>
    <w:pPr>
      <w:suppressAutoHyphens/>
    </w:pPr>
    <w:rPr>
      <w:rFonts w:ascii="Cambria" w:hAnsi="Cambria" w:cs="Frutiger-BoldItalic"/>
      <w:bCs/>
      <w:iCs/>
      <w:color w:val="2670A0"/>
      <w:sz w:val="32"/>
      <w:szCs w:val="30"/>
    </w:rPr>
  </w:style>
  <w:style w:type="paragraph" w:customStyle="1" w:styleId="HCH-BODY">
    <w:name w:val="HCH-BODY"/>
    <w:qFormat/>
    <w:rsid w:val="003568E6"/>
    <w:pPr>
      <w:suppressAutoHyphens/>
      <w:spacing w:after="120"/>
      <w:ind w:left="-1267" w:right="-360"/>
    </w:pPr>
    <w:rPr>
      <w:rFonts w:ascii="Cambria" w:hAnsi="Cambria" w:cs="Frutiger-Light"/>
      <w:color w:val="404040" w:themeColor="text1" w:themeTint="BF"/>
      <w:sz w:val="22"/>
      <w:szCs w:val="22"/>
    </w:rPr>
  </w:style>
  <w:style w:type="paragraph" w:styleId="BalloonText">
    <w:name w:val="Balloon Text"/>
    <w:basedOn w:val="Normal"/>
    <w:link w:val="BalloonTextChar"/>
    <w:semiHidden/>
    <w:unhideWhenUsed/>
    <w:rsid w:val="002F1C49"/>
    <w:rPr>
      <w:rFonts w:ascii="Tahoma" w:hAnsi="Tahoma" w:cs="Tahoma"/>
      <w:sz w:val="16"/>
      <w:szCs w:val="16"/>
    </w:rPr>
  </w:style>
  <w:style w:type="character" w:customStyle="1" w:styleId="BalloonTextChar">
    <w:name w:val="Balloon Text Char"/>
    <w:basedOn w:val="DefaultParagraphFont"/>
    <w:link w:val="BalloonText"/>
    <w:semiHidden/>
    <w:rsid w:val="002F1C49"/>
    <w:rPr>
      <w:rFonts w:ascii="Tahoma" w:hAnsi="Tahoma" w:cs="Tahoma"/>
      <w:sz w:val="16"/>
      <w:szCs w:val="16"/>
    </w:rPr>
  </w:style>
  <w:style w:type="table" w:styleId="TableGrid">
    <w:name w:val="Table Grid"/>
    <w:basedOn w:val="TableNormal"/>
    <w:uiPriority w:val="39"/>
    <w:rsid w:val="00262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autoRedefine/>
    <w:rsid w:val="003D6545"/>
    <w:rPr>
      <w:rFonts w:eastAsia="ヒラギノ角ゴ Pro W3" w:cstheme="minorHAnsi"/>
      <w:b/>
      <w:color w:val="E36C0A" w:themeColor="accent6" w:themeShade="BF"/>
      <w:sz w:val="28"/>
      <w:szCs w:val="28"/>
    </w:rPr>
  </w:style>
  <w:style w:type="paragraph" w:customStyle="1" w:styleId="Sub-heading">
    <w:name w:val="Sub-heading"/>
    <w:next w:val="Body0"/>
    <w:rsid w:val="003D6545"/>
    <w:pPr>
      <w:keepNext/>
    </w:pPr>
    <w:rPr>
      <w:rFonts w:ascii="Helvetica" w:eastAsia="ヒラギノ角ゴ Pro W3" w:hAnsi="Helvetica" w:cs="Times New Roman"/>
      <w:b/>
      <w:color w:val="000000"/>
      <w:szCs w:val="20"/>
    </w:rPr>
  </w:style>
  <w:style w:type="paragraph" w:styleId="ListParagraph">
    <w:name w:val="List Paragraph"/>
    <w:basedOn w:val="Normal"/>
    <w:rsid w:val="00784CAF"/>
    <w:pPr>
      <w:ind w:left="720"/>
      <w:contextualSpacing/>
    </w:pPr>
  </w:style>
  <w:style w:type="paragraph" w:customStyle="1" w:styleId="Default">
    <w:name w:val="Default"/>
    <w:rsid w:val="00E80F4D"/>
    <w:pPr>
      <w:autoSpaceDE w:val="0"/>
      <w:autoSpaceDN w:val="0"/>
      <w:adjustRightInd w:val="0"/>
    </w:pPr>
    <w:rPr>
      <w:rFonts w:ascii="Lucida Calligraphy" w:hAnsi="Lucida Calligraphy" w:cs="Lucida Calligraphy"/>
      <w:color w:val="000000"/>
    </w:rPr>
  </w:style>
  <w:style w:type="character" w:styleId="Hyperlink">
    <w:name w:val="Hyperlink"/>
    <w:basedOn w:val="DefaultParagraphFont"/>
    <w:unhideWhenUsed/>
    <w:rsid w:val="00694530"/>
    <w:rPr>
      <w:color w:val="0000FF" w:themeColor="hyperlink"/>
      <w:u w:val="single"/>
    </w:rPr>
  </w:style>
  <w:style w:type="character" w:styleId="FollowedHyperlink">
    <w:name w:val="FollowedHyperlink"/>
    <w:basedOn w:val="DefaultParagraphFont"/>
    <w:semiHidden/>
    <w:unhideWhenUsed/>
    <w:rsid w:val="00E1042B"/>
    <w:rPr>
      <w:color w:val="800080" w:themeColor="followedHyperlink"/>
      <w:u w:val="single"/>
    </w:rPr>
  </w:style>
  <w:style w:type="character" w:styleId="UnresolvedMention">
    <w:name w:val="Unresolved Mention"/>
    <w:basedOn w:val="DefaultParagraphFont"/>
    <w:uiPriority w:val="99"/>
    <w:semiHidden/>
    <w:unhideWhenUsed/>
    <w:rsid w:val="00CE1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9179">
      <w:bodyDiv w:val="1"/>
      <w:marLeft w:val="0"/>
      <w:marRight w:val="0"/>
      <w:marTop w:val="0"/>
      <w:marBottom w:val="0"/>
      <w:divBdr>
        <w:top w:val="none" w:sz="0" w:space="0" w:color="auto"/>
        <w:left w:val="none" w:sz="0" w:space="0" w:color="auto"/>
        <w:bottom w:val="none" w:sz="0" w:space="0" w:color="auto"/>
        <w:right w:val="none" w:sz="0" w:space="0" w:color="auto"/>
      </w:divBdr>
      <w:divsChild>
        <w:div w:id="1494685180">
          <w:marLeft w:val="0"/>
          <w:marRight w:val="0"/>
          <w:marTop w:val="600"/>
          <w:marBottom w:val="0"/>
          <w:divBdr>
            <w:top w:val="none" w:sz="0" w:space="0" w:color="auto"/>
            <w:left w:val="none" w:sz="0" w:space="0" w:color="auto"/>
            <w:bottom w:val="none" w:sz="0" w:space="0" w:color="auto"/>
            <w:right w:val="none" w:sz="0" w:space="0" w:color="auto"/>
          </w:divBdr>
          <w:divsChild>
            <w:div w:id="1676415890">
              <w:marLeft w:val="0"/>
              <w:marRight w:val="0"/>
              <w:marTop w:val="0"/>
              <w:marBottom w:val="0"/>
              <w:divBdr>
                <w:top w:val="none" w:sz="0" w:space="0" w:color="auto"/>
                <w:left w:val="none" w:sz="0" w:space="0" w:color="auto"/>
                <w:bottom w:val="none" w:sz="0" w:space="0" w:color="auto"/>
                <w:right w:val="none" w:sz="0" w:space="0" w:color="auto"/>
              </w:divBdr>
              <w:divsChild>
                <w:div w:id="937449631">
                  <w:marLeft w:val="0"/>
                  <w:marRight w:val="0"/>
                  <w:marTop w:val="0"/>
                  <w:marBottom w:val="0"/>
                  <w:divBdr>
                    <w:top w:val="none" w:sz="0" w:space="0" w:color="auto"/>
                    <w:left w:val="none" w:sz="0" w:space="0" w:color="auto"/>
                    <w:bottom w:val="none" w:sz="0" w:space="0" w:color="auto"/>
                    <w:right w:val="none" w:sz="0" w:space="0" w:color="auto"/>
                  </w:divBdr>
                  <w:divsChild>
                    <w:div w:id="1536044650">
                      <w:marLeft w:val="0"/>
                      <w:marRight w:val="0"/>
                      <w:marTop w:val="0"/>
                      <w:marBottom w:val="0"/>
                      <w:divBdr>
                        <w:top w:val="none" w:sz="0" w:space="0" w:color="auto"/>
                        <w:left w:val="none" w:sz="0" w:space="0" w:color="auto"/>
                        <w:bottom w:val="none" w:sz="0" w:space="0" w:color="auto"/>
                        <w:right w:val="none" w:sz="0" w:space="0" w:color="auto"/>
                      </w:divBdr>
                      <w:divsChild>
                        <w:div w:id="2023311728">
                          <w:marLeft w:val="0"/>
                          <w:marRight w:val="0"/>
                          <w:marTop w:val="0"/>
                          <w:marBottom w:val="0"/>
                          <w:divBdr>
                            <w:top w:val="none" w:sz="0" w:space="0" w:color="auto"/>
                            <w:left w:val="none" w:sz="0" w:space="0" w:color="auto"/>
                            <w:bottom w:val="none" w:sz="0" w:space="0" w:color="auto"/>
                            <w:right w:val="none" w:sz="0" w:space="0" w:color="auto"/>
                          </w:divBdr>
                          <w:divsChild>
                            <w:div w:id="798645294">
                              <w:marLeft w:val="0"/>
                              <w:marRight w:val="0"/>
                              <w:marTop w:val="0"/>
                              <w:marBottom w:val="300"/>
                              <w:divBdr>
                                <w:top w:val="none" w:sz="0" w:space="0" w:color="auto"/>
                                <w:left w:val="none" w:sz="0" w:space="0" w:color="auto"/>
                                <w:bottom w:val="none" w:sz="0" w:space="0" w:color="auto"/>
                                <w:right w:val="none" w:sz="0" w:space="0" w:color="auto"/>
                              </w:divBdr>
                              <w:divsChild>
                                <w:div w:id="1259751557">
                                  <w:marLeft w:val="0"/>
                                  <w:marRight w:val="0"/>
                                  <w:marTop w:val="0"/>
                                  <w:marBottom w:val="0"/>
                                  <w:divBdr>
                                    <w:top w:val="none" w:sz="0" w:space="0" w:color="auto"/>
                                    <w:left w:val="none" w:sz="0" w:space="0" w:color="auto"/>
                                    <w:bottom w:val="none" w:sz="0" w:space="0" w:color="auto"/>
                                    <w:right w:val="none" w:sz="0" w:space="0" w:color="auto"/>
                                  </w:divBdr>
                                  <w:divsChild>
                                    <w:div w:id="12415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lycrosshealth.org/health-and-wellness/classes-and-support-groups/disease-prevention-and-manage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2.jp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2830-HCH-FLYER%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ocation xmlns="d3209944-2004-496d-9244-b18d2279675d">Holy Cross Health</Location>
    <_dlc_DocId xmlns="4b91531d-a4f7-47e3-8687-1e7e838a3343">KAAAK632XRJN-169-84</_dlc_DocId>
    <_dlc_DocIdUrl xmlns="4b91531d-a4f7-47e3-8687-1e7e838a3343">
      <Url>http://hcnet.che.org/resources/Brand%20Identity/_layouts/DocIdRedir.aspx?ID=KAAAK632XRJN-169-84</Url>
      <Description>KAAAK632XRJN-169-84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63F8F3BED7FA74B9F2F2283BF46CC9E" ma:contentTypeVersion="2" ma:contentTypeDescription="Create a new document." ma:contentTypeScope="" ma:versionID="68e8e8258aaf1b0d0c35eff751a88a24">
  <xsd:schema xmlns:xsd="http://www.w3.org/2001/XMLSchema" xmlns:xs="http://www.w3.org/2001/XMLSchema" xmlns:p="http://schemas.microsoft.com/office/2006/metadata/properties" xmlns:ns2="4b91531d-a4f7-47e3-8687-1e7e838a3343" xmlns:ns3="d3209944-2004-496d-9244-b18d2279675d" targetNamespace="http://schemas.microsoft.com/office/2006/metadata/properties" ma:root="true" ma:fieldsID="3c128e95ff0ef00f2659beb76883a4c0" ns2:_="" ns3:_="">
    <xsd:import namespace="4b91531d-a4f7-47e3-8687-1e7e838a3343"/>
    <xsd:import namespace="d3209944-2004-496d-9244-b18d2279675d"/>
    <xsd:element name="properties">
      <xsd:complexType>
        <xsd:sequence>
          <xsd:element name="documentManagement">
            <xsd:complexType>
              <xsd:all>
                <xsd:element ref="ns2:_dlc_DocId" minOccurs="0"/>
                <xsd:element ref="ns2:_dlc_DocIdUrl" minOccurs="0"/>
                <xsd:element ref="ns2:_dlc_DocIdPersistId" minOccurs="0"/>
                <xsd:element ref="ns3: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1531d-a4f7-47e3-8687-1e7e838a334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209944-2004-496d-9244-b18d2279675d" elementFormDefault="qualified">
    <xsd:import namespace="http://schemas.microsoft.com/office/2006/documentManagement/types"/>
    <xsd:import namespace="http://schemas.microsoft.com/office/infopath/2007/PartnerControls"/>
    <xsd:element name="Location" ma:index="11" nillable="true" ma:displayName="Location" ma:format="Dropdown" ma:internalName="Location">
      <xsd:simpleType>
        <xsd:restriction base="dms:Choice">
          <xsd:enumeration value="Holy Cross Germantown Hospital"/>
          <xsd:enumeration value="Holy Cross Health"/>
          <xsd:enumeration value="Holy Cross Hospital"/>
          <xsd:enumeration value="Cobranded (Both Hospital Logos)"/>
          <xsd:enumeration value="Holy Cross Health Partners"/>
          <xsd:enumeration value="Holy Cross Health Network"/>
          <xsd:enumeration value="Job Ai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C88F5-DDDE-43A5-9EC4-650AD71AB1F1}">
  <ds:schemaRefs>
    <ds:schemaRef ds:uri="http://schemas.openxmlformats.org/officeDocument/2006/bibliography"/>
  </ds:schemaRefs>
</ds:datastoreItem>
</file>

<file path=customXml/itemProps2.xml><?xml version="1.0" encoding="utf-8"?>
<ds:datastoreItem xmlns:ds="http://schemas.openxmlformats.org/officeDocument/2006/customXml" ds:itemID="{FFA468EC-22A3-4417-8D32-4F5877770898}">
  <ds:schemaRefs>
    <ds:schemaRef ds:uri="http://schemas.microsoft.com/office/2006/metadata/properties"/>
    <ds:schemaRef ds:uri="http://schemas.microsoft.com/office/infopath/2007/PartnerControls"/>
    <ds:schemaRef ds:uri="d3209944-2004-496d-9244-b18d2279675d"/>
    <ds:schemaRef ds:uri="4b91531d-a4f7-47e3-8687-1e7e838a3343"/>
  </ds:schemaRefs>
</ds:datastoreItem>
</file>

<file path=customXml/itemProps3.xml><?xml version="1.0" encoding="utf-8"?>
<ds:datastoreItem xmlns:ds="http://schemas.openxmlformats.org/officeDocument/2006/customXml" ds:itemID="{4E452CA3-FC68-41BA-997F-639164C07FEF}">
  <ds:schemaRefs>
    <ds:schemaRef ds:uri="http://schemas.microsoft.com/sharepoint/v3/contenttype/forms"/>
  </ds:schemaRefs>
</ds:datastoreItem>
</file>

<file path=customXml/itemProps4.xml><?xml version="1.0" encoding="utf-8"?>
<ds:datastoreItem xmlns:ds="http://schemas.openxmlformats.org/officeDocument/2006/customXml" ds:itemID="{8332C608-77B9-408E-8EE5-0D609CC559E9}">
  <ds:schemaRefs>
    <ds:schemaRef ds:uri="http://schemas.microsoft.com/sharepoint/events"/>
  </ds:schemaRefs>
</ds:datastoreItem>
</file>

<file path=customXml/itemProps5.xml><?xml version="1.0" encoding="utf-8"?>
<ds:datastoreItem xmlns:ds="http://schemas.openxmlformats.org/officeDocument/2006/customXml" ds:itemID="{A84CAA2D-5690-454F-B479-73EF44802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1531d-a4f7-47e3-8687-1e7e838a3343"/>
    <ds:schemaRef ds:uri="d3209944-2004-496d-9244-b18d22796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2830-HCH-FLYER TEMPLATE 2</Template>
  <TotalTime>1</TotalTime>
  <Pages>1</Pages>
  <Words>351</Words>
  <Characters>2003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Holy Cross Health Flyer Portrait</vt:lpstr>
    </vt:vector>
  </TitlesOfParts>
  <Company>Norasack Design</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 Health Flyer Portrait</dc:title>
  <dc:subject/>
  <dc:creator>Norasack Pathammavong</dc:creator>
  <cp:keywords/>
  <cp:lastModifiedBy>Jane Cashin</cp:lastModifiedBy>
  <cp:revision>2</cp:revision>
  <cp:lastPrinted>2022-12-14T20:48:00Z</cp:lastPrinted>
  <dcterms:created xsi:type="dcterms:W3CDTF">2022-12-29T14:15:00Z</dcterms:created>
  <dcterms:modified xsi:type="dcterms:W3CDTF">2022-12-29T14:15:00Z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0x010100E63F8F3BED7FA74B9F2F2283BF46CC9E</vt:lpwstr>
  </property>
  <property fmtid="{D5CDD505-2E9C-101B-9397-08002B2CF9AE}" pid="3" name="_dlc_DocIdItemGuid">
    <vt:lpwstr>e944b8dd-27b8-470d-9379-f72f21985d48</vt:lpwstr>
  </property>
</Properties>
</file>