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E136C" w14:textId="2CE480FA" w:rsidR="00F74F38" w:rsidRDefault="00861DA3" w:rsidP="003B7E01">
      <w:pPr>
        <w:suppressAutoHyphens/>
        <w:ind w:left="-1260" w:right="-360"/>
        <w:jc w:val="center"/>
        <w:rPr>
          <w:b/>
          <w:caps/>
          <w:color w:val="17365D" w:themeColor="text2" w:themeShade="BF"/>
          <w:sz w:val="32"/>
          <w:szCs w:val="32"/>
        </w:rPr>
      </w:pPr>
      <w:r w:rsidRPr="00BF2284">
        <w:rPr>
          <w:b/>
          <w:caps/>
          <w:color w:val="17365D" w:themeColor="text2" w:themeShade="BF"/>
          <w:sz w:val="32"/>
          <w:szCs w:val="32"/>
        </w:rPr>
        <w:t>C</w:t>
      </w:r>
      <w:r w:rsidR="00DE35FB">
        <w:rPr>
          <w:b/>
          <w:caps/>
          <w:color w:val="17365D" w:themeColor="text2" w:themeShade="BF"/>
          <w:sz w:val="32"/>
          <w:szCs w:val="32"/>
        </w:rPr>
        <w:t>hronic pain self-management workshop</w:t>
      </w:r>
    </w:p>
    <w:p w14:paraId="130083D1" w14:textId="77777777" w:rsidR="00811156" w:rsidRDefault="00811156" w:rsidP="00E218CB">
      <w:pPr>
        <w:pStyle w:val="HCH-BODY-SUBHEAD"/>
        <w:tabs>
          <w:tab w:val="center" w:pos="3906"/>
        </w:tabs>
        <w:ind w:left="-810" w:hanging="360"/>
        <w:rPr>
          <w:sz w:val="18"/>
          <w:szCs w:val="18"/>
        </w:rPr>
      </w:pPr>
    </w:p>
    <w:p w14:paraId="3843D6D1" w14:textId="4933617C" w:rsidR="001A6294" w:rsidRPr="005F244F" w:rsidRDefault="00694530" w:rsidP="00E218CB">
      <w:pPr>
        <w:pStyle w:val="HCH-BODY-SUBHEAD"/>
        <w:tabs>
          <w:tab w:val="center" w:pos="3906"/>
        </w:tabs>
        <w:ind w:left="-810" w:hanging="360"/>
        <w:rPr>
          <w:sz w:val="20"/>
          <w:szCs w:val="20"/>
        </w:rPr>
      </w:pPr>
      <w:r>
        <w:rPr>
          <w:sz w:val="18"/>
          <w:szCs w:val="18"/>
        </w:rPr>
        <w:t xml:space="preserve">  </w:t>
      </w:r>
      <w:r w:rsidR="00716C2D" w:rsidRPr="00716C2D">
        <w:t xml:space="preserve"> </w:t>
      </w:r>
      <w:r w:rsidR="005F244F">
        <w:drawing>
          <wp:inline distT="0" distB="0" distL="0" distR="0" wp14:anchorId="20F72D52" wp14:editId="2C09DDB7">
            <wp:extent cx="1172674" cy="1014095"/>
            <wp:effectExtent l="38100" t="38100" r="46990" b="33655"/>
            <wp:docPr id="22" name="Picture 22" descr="Action plan. Planning thoroughly before action is taken , #AFF, #plan, # Action, #action, #Planning #ad | How to plan, Action plan,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on plan. Planning thoroughly before action is taken , #AFF, #plan, # Action, #action, #Planning #ad | How to plan, Action plan, Ac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386" cy="1035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F244F">
        <w:t xml:space="preserve">   </w:t>
      </w:r>
      <w:r w:rsidR="00AD0807">
        <w:drawing>
          <wp:inline distT="0" distB="0" distL="0" distR="0" wp14:anchorId="181B3B4E" wp14:editId="363D9323">
            <wp:extent cx="1153795" cy="998778"/>
            <wp:effectExtent l="38100" t="38100" r="46355" b="304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05" cy="1008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F244F">
        <w:t xml:space="preserve"> </w:t>
      </w:r>
      <w:r w:rsidR="000A525A">
        <w:t xml:space="preserve">  </w:t>
      </w:r>
      <w:r w:rsidR="00E218CB">
        <w:drawing>
          <wp:inline distT="0" distB="0" distL="0" distR="0" wp14:anchorId="144B0D4A" wp14:editId="14086E15">
            <wp:extent cx="1680000" cy="995653"/>
            <wp:effectExtent l="38100" t="38100" r="34925" b="33655"/>
            <wp:docPr id="23" name="Picture 23" descr="Page 5 | Nurse patient clipart Vectors &amp; Illustrations for Free Download | 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 5 | Nurse patient clipart Vectors &amp; Illustrations for Free Download |  Freepi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13" cy="1020907"/>
                    </a:xfrm>
                    <a:prstGeom prst="rect">
                      <a:avLst/>
                    </a:prstGeom>
                    <a:solidFill>
                      <a:schemeClr val="accent3">
                        <a:lumMod val="40000"/>
                        <a:lumOff val="60000"/>
                      </a:schemeClr>
                    </a:solidFill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218CB">
        <w:t xml:space="preserve"> </w:t>
      </w:r>
      <w:r w:rsidR="00811156">
        <w:t xml:space="preserve"> </w:t>
      </w:r>
      <w:r w:rsidR="00E218CB">
        <w:t xml:space="preserve"> </w:t>
      </w:r>
      <w:r w:rsidR="000A525A">
        <w:drawing>
          <wp:inline distT="0" distB="0" distL="0" distR="0" wp14:anchorId="3EEEB41C" wp14:editId="5FFB0E08">
            <wp:extent cx="1463040" cy="987552"/>
            <wp:effectExtent l="38100" t="38100" r="41910" b="41275"/>
            <wp:docPr id="7" name="Picture 7" descr="Nutrition During Cancer | Kate F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trition During Cancer | Kate Farm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875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1A37" w:rsidRPr="00D11A37">
        <w:t xml:space="preserve"> </w:t>
      </w:r>
      <w:r w:rsidR="00D11A37">
        <w:t xml:space="preserve"> </w:t>
      </w:r>
      <w:r w:rsidR="000A525A">
        <w:rPr>
          <w:sz w:val="24"/>
        </w:rPr>
        <w:t xml:space="preserve">                       </w:t>
      </w:r>
      <w:r w:rsidR="005F244F">
        <w:rPr>
          <w:sz w:val="24"/>
        </w:rPr>
        <w:t xml:space="preserve">   </w:t>
      </w:r>
      <w:r w:rsidR="00E218CB">
        <w:rPr>
          <w:sz w:val="24"/>
        </w:rPr>
        <w:t xml:space="preserve"> </w:t>
      </w:r>
      <w:r w:rsidR="00D33FE0">
        <w:rPr>
          <w:sz w:val="24"/>
        </w:rPr>
        <w:t xml:space="preserve">      </w:t>
      </w:r>
      <w:r w:rsidR="005F244F">
        <w:rPr>
          <w:sz w:val="24"/>
        </w:rPr>
        <w:t xml:space="preserve">Action Plan           </w:t>
      </w:r>
      <w:r w:rsidR="00D33FE0">
        <w:rPr>
          <w:sz w:val="24"/>
        </w:rPr>
        <w:t xml:space="preserve">  </w:t>
      </w:r>
      <w:r w:rsidR="00811156">
        <w:rPr>
          <w:sz w:val="24"/>
        </w:rPr>
        <w:t xml:space="preserve">  </w:t>
      </w:r>
      <w:r w:rsidR="005F244F">
        <w:rPr>
          <w:sz w:val="24"/>
        </w:rPr>
        <w:t xml:space="preserve">Symptom Cycle  </w:t>
      </w:r>
      <w:r w:rsidR="00E218CB">
        <w:rPr>
          <w:sz w:val="24"/>
        </w:rPr>
        <w:t xml:space="preserve">           </w:t>
      </w:r>
      <w:r w:rsidR="00D33FE0">
        <w:rPr>
          <w:sz w:val="24"/>
        </w:rPr>
        <w:t xml:space="preserve">  </w:t>
      </w:r>
      <w:r w:rsidR="00E218CB">
        <w:rPr>
          <w:sz w:val="24"/>
        </w:rPr>
        <w:t>Communication</w:t>
      </w:r>
      <w:r w:rsidR="005F244F">
        <w:rPr>
          <w:sz w:val="24"/>
        </w:rPr>
        <w:t xml:space="preserve">               </w:t>
      </w:r>
      <w:r w:rsidR="00E218CB">
        <w:rPr>
          <w:sz w:val="24"/>
        </w:rPr>
        <w:t xml:space="preserve">          Nutrition</w:t>
      </w:r>
      <w:r w:rsidR="00D11A37">
        <w:rPr>
          <w:sz w:val="24"/>
        </w:rPr>
        <w:t xml:space="preserve">       </w:t>
      </w:r>
    </w:p>
    <w:p w14:paraId="6440551D" w14:textId="77777777" w:rsidR="00D11A37" w:rsidRPr="00962C20" w:rsidRDefault="00D11A37" w:rsidP="005F244F">
      <w:pPr>
        <w:pStyle w:val="HCH-BODY-SUBHEAD"/>
        <w:jc w:val="both"/>
        <w:rPr>
          <w:color w:val="000000" w:themeColor="text1"/>
          <w:sz w:val="24"/>
          <w14:textOutline w14:w="254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C52F383" w14:textId="4874AFE9" w:rsidR="00EF4F93" w:rsidRDefault="00EF4F93" w:rsidP="006155D1">
      <w:pPr>
        <w:pStyle w:val="HCH-BODY-SUBHEAD"/>
        <w:rPr>
          <w:rFonts w:asciiTheme="minorHAnsi" w:hAnsiTheme="minorHAnsi" w:cstheme="majorHAnsi"/>
          <w:b w:val="0"/>
          <w:bCs/>
          <w:sz w:val="24"/>
        </w:rPr>
      </w:pPr>
      <w:r>
        <w:rPr>
          <w:rFonts w:asciiTheme="minorHAnsi" w:hAnsiTheme="minorHAnsi" w:cstheme="majorHAnsi"/>
          <w:b w:val="0"/>
          <w:bCs/>
          <w:sz w:val="24"/>
        </w:rPr>
        <w:t xml:space="preserve">Join this </w:t>
      </w:r>
      <w:r w:rsidRPr="00EF4F93">
        <w:rPr>
          <w:rFonts w:asciiTheme="minorHAnsi" w:hAnsiTheme="minorHAnsi" w:cstheme="majorHAnsi"/>
          <w:sz w:val="24"/>
        </w:rPr>
        <w:t>FREE</w:t>
      </w:r>
      <w:r>
        <w:rPr>
          <w:rFonts w:asciiTheme="minorHAnsi" w:hAnsiTheme="minorHAnsi" w:cstheme="majorHAnsi"/>
          <w:b w:val="0"/>
          <w:bCs/>
          <w:sz w:val="24"/>
        </w:rPr>
        <w:t xml:space="preserve"> virtual six-week workshop </w:t>
      </w:r>
      <w:r w:rsidR="006D5E95">
        <w:rPr>
          <w:rFonts w:asciiTheme="minorHAnsi" w:hAnsiTheme="minorHAnsi" w:cstheme="majorHAnsi"/>
          <w:b w:val="0"/>
          <w:bCs/>
          <w:sz w:val="24"/>
        </w:rPr>
        <w:t xml:space="preserve">to </w:t>
      </w:r>
      <w:r>
        <w:rPr>
          <w:rFonts w:asciiTheme="minorHAnsi" w:hAnsiTheme="minorHAnsi" w:cstheme="majorHAnsi"/>
          <w:b w:val="0"/>
          <w:bCs/>
          <w:sz w:val="24"/>
        </w:rPr>
        <w:t xml:space="preserve">get the tools you need to meet health-related goals and learn </w:t>
      </w:r>
      <w:r w:rsidR="006D5E95">
        <w:rPr>
          <w:rFonts w:asciiTheme="minorHAnsi" w:hAnsiTheme="minorHAnsi" w:cstheme="majorHAnsi"/>
          <w:b w:val="0"/>
          <w:bCs/>
          <w:sz w:val="24"/>
        </w:rPr>
        <w:t xml:space="preserve">new </w:t>
      </w:r>
      <w:r>
        <w:rPr>
          <w:rFonts w:asciiTheme="minorHAnsi" w:hAnsiTheme="minorHAnsi" w:cstheme="majorHAnsi"/>
          <w:b w:val="0"/>
          <w:bCs/>
          <w:sz w:val="24"/>
        </w:rPr>
        <w:t xml:space="preserve">ways to manage chronic pain.  Participants who </w:t>
      </w:r>
      <w:r w:rsidR="006D5E95">
        <w:rPr>
          <w:rFonts w:asciiTheme="minorHAnsi" w:hAnsiTheme="minorHAnsi" w:cstheme="majorHAnsi"/>
          <w:b w:val="0"/>
          <w:bCs/>
          <w:sz w:val="24"/>
        </w:rPr>
        <w:t>have fibromyalgia, post stroke pain, neuropathic pain, or other causes are welcome to attend the workshop as well as caregivers and family members.</w:t>
      </w:r>
    </w:p>
    <w:p w14:paraId="5B2CD63D" w14:textId="77777777" w:rsidR="006D5E95" w:rsidRDefault="006D5E95" w:rsidP="006155D1">
      <w:pPr>
        <w:pStyle w:val="HCH-BODY-SUBHEAD"/>
        <w:rPr>
          <w:rFonts w:asciiTheme="minorHAnsi" w:hAnsiTheme="minorHAnsi" w:cstheme="majorHAnsi"/>
          <w:b w:val="0"/>
          <w:bCs/>
          <w:sz w:val="24"/>
        </w:rPr>
      </w:pPr>
    </w:p>
    <w:p w14:paraId="250F13DB" w14:textId="3D882DD4" w:rsidR="00475108" w:rsidRPr="00A94ECD" w:rsidRDefault="00475108" w:rsidP="006155D1">
      <w:pPr>
        <w:pStyle w:val="HCH-BODY-SUBHEAD"/>
        <w:rPr>
          <w:rFonts w:asciiTheme="minorHAnsi" w:hAnsiTheme="minorHAnsi" w:cstheme="majorHAnsi"/>
          <w:b w:val="0"/>
          <w:bCs/>
          <w:sz w:val="24"/>
        </w:rPr>
      </w:pPr>
      <w:r w:rsidRPr="00A94ECD">
        <w:rPr>
          <w:rFonts w:asciiTheme="minorHAnsi" w:hAnsiTheme="minorHAnsi" w:cstheme="majorHAnsi"/>
          <w:b w:val="0"/>
          <w:bCs/>
          <w:sz w:val="24"/>
        </w:rPr>
        <w:t>You will learn</w:t>
      </w:r>
      <w:r w:rsidR="00F954B1" w:rsidRPr="00A94ECD">
        <w:rPr>
          <w:rFonts w:asciiTheme="minorHAnsi" w:hAnsiTheme="minorHAnsi" w:cstheme="majorHAnsi"/>
          <w:b w:val="0"/>
          <w:bCs/>
          <w:sz w:val="24"/>
        </w:rPr>
        <w:t>:</w:t>
      </w:r>
    </w:p>
    <w:p w14:paraId="5E95D29D" w14:textId="7C43C05C" w:rsidR="00E43D6E" w:rsidRPr="00A94ECD" w:rsidRDefault="00A94ECD" w:rsidP="00475108">
      <w:pPr>
        <w:pStyle w:val="HCH-BODY-SUBHEAD"/>
        <w:numPr>
          <w:ilvl w:val="0"/>
          <w:numId w:val="6"/>
        </w:numPr>
        <w:rPr>
          <w:rFonts w:asciiTheme="minorHAnsi" w:hAnsiTheme="minorHAnsi" w:cstheme="majorHAnsi"/>
          <w:b w:val="0"/>
          <w:bCs/>
          <w:sz w:val="24"/>
        </w:rPr>
      </w:pPr>
      <w:r w:rsidRPr="00A94ECD">
        <w:rPr>
          <w:rFonts w:asciiTheme="minorHAnsi" w:hAnsiTheme="minorHAnsi" w:cstheme="majorHAnsi"/>
          <w:b w:val="0"/>
          <w:bCs/>
          <w:sz w:val="24"/>
        </w:rPr>
        <w:t xml:space="preserve">Ways </w:t>
      </w:r>
      <w:r w:rsidR="00E43D6E" w:rsidRPr="00A94ECD">
        <w:rPr>
          <w:rFonts w:asciiTheme="minorHAnsi" w:hAnsiTheme="minorHAnsi" w:cstheme="majorHAnsi"/>
          <w:b w:val="0"/>
          <w:bCs/>
          <w:sz w:val="24"/>
        </w:rPr>
        <w:t>to manage the chronic pain symptom cycle</w:t>
      </w:r>
    </w:p>
    <w:p w14:paraId="37DD42C0" w14:textId="32E6E2C1" w:rsidR="00475108" w:rsidRPr="00A94ECD" w:rsidRDefault="006D5E95" w:rsidP="00475108">
      <w:pPr>
        <w:pStyle w:val="HCH-BODY-SUBHEAD"/>
        <w:numPr>
          <w:ilvl w:val="0"/>
          <w:numId w:val="6"/>
        </w:numPr>
        <w:rPr>
          <w:rFonts w:asciiTheme="minorHAnsi" w:hAnsiTheme="minorHAnsi" w:cstheme="majorHAnsi"/>
          <w:b w:val="0"/>
          <w:bCs/>
          <w:sz w:val="24"/>
        </w:rPr>
      </w:pPr>
      <w:r w:rsidRPr="00A94ECD">
        <w:rPr>
          <w:b w:val="0"/>
          <w:bCs/>
          <w:sz w:val="24"/>
        </w:rPr>
        <w:t>The role of the mind and body in chronic pain management</w:t>
      </w:r>
    </w:p>
    <w:p w14:paraId="53F9AE45" w14:textId="2F9AFA1C" w:rsidR="00475108" w:rsidRPr="00A94ECD" w:rsidRDefault="00475108" w:rsidP="00475108">
      <w:pPr>
        <w:pStyle w:val="HCH-BODY-SUBHEAD"/>
        <w:numPr>
          <w:ilvl w:val="0"/>
          <w:numId w:val="6"/>
        </w:numPr>
        <w:rPr>
          <w:rFonts w:asciiTheme="minorHAnsi" w:hAnsiTheme="minorHAnsi" w:cstheme="majorHAnsi"/>
          <w:b w:val="0"/>
          <w:bCs/>
          <w:sz w:val="24"/>
        </w:rPr>
      </w:pPr>
      <w:r w:rsidRPr="00A94ECD">
        <w:rPr>
          <w:b w:val="0"/>
          <w:bCs/>
          <w:sz w:val="24"/>
        </w:rPr>
        <w:t>H</w:t>
      </w:r>
      <w:r w:rsidR="006D5E95" w:rsidRPr="00A94ECD">
        <w:rPr>
          <w:b w:val="0"/>
          <w:bCs/>
          <w:sz w:val="24"/>
        </w:rPr>
        <w:t xml:space="preserve">ow to make an action plan to reduce </w:t>
      </w:r>
      <w:r w:rsidR="0014663C" w:rsidRPr="00A94ECD">
        <w:rPr>
          <w:b w:val="0"/>
          <w:bCs/>
          <w:sz w:val="24"/>
        </w:rPr>
        <w:t xml:space="preserve">your </w:t>
      </w:r>
      <w:r w:rsidR="006D5E95" w:rsidRPr="00A94ECD">
        <w:rPr>
          <w:b w:val="0"/>
          <w:bCs/>
          <w:sz w:val="24"/>
        </w:rPr>
        <w:t>pain</w:t>
      </w:r>
    </w:p>
    <w:p w14:paraId="3484393E" w14:textId="5D58DC14" w:rsidR="00475108" w:rsidRPr="00A94ECD" w:rsidRDefault="006D5E95" w:rsidP="00475108">
      <w:pPr>
        <w:pStyle w:val="HCH-BODY-SUBHEAD"/>
        <w:numPr>
          <w:ilvl w:val="0"/>
          <w:numId w:val="6"/>
        </w:numPr>
        <w:rPr>
          <w:rFonts w:asciiTheme="minorHAnsi" w:hAnsiTheme="minorHAnsi" w:cstheme="majorHAnsi"/>
          <w:b w:val="0"/>
          <w:bCs/>
          <w:sz w:val="24"/>
        </w:rPr>
      </w:pPr>
      <w:r w:rsidRPr="00A94ECD">
        <w:rPr>
          <w:b w:val="0"/>
          <w:bCs/>
          <w:sz w:val="24"/>
        </w:rPr>
        <w:t xml:space="preserve">How to pace your activities </w:t>
      </w:r>
    </w:p>
    <w:p w14:paraId="266023D4" w14:textId="140E1801" w:rsidR="006D5E95" w:rsidRPr="00A94ECD" w:rsidRDefault="0014663C" w:rsidP="00475108">
      <w:pPr>
        <w:pStyle w:val="HCH-BODY-SUBHEAD"/>
        <w:numPr>
          <w:ilvl w:val="0"/>
          <w:numId w:val="6"/>
        </w:numPr>
        <w:rPr>
          <w:rFonts w:asciiTheme="minorHAnsi" w:hAnsiTheme="minorHAnsi" w:cstheme="majorHAnsi"/>
          <w:b w:val="0"/>
          <w:bCs/>
          <w:sz w:val="24"/>
        </w:rPr>
      </w:pPr>
      <w:r w:rsidRPr="00A94ECD">
        <w:rPr>
          <w:rFonts w:asciiTheme="minorHAnsi" w:hAnsiTheme="minorHAnsi" w:cstheme="majorHAnsi"/>
          <w:b w:val="0"/>
          <w:bCs/>
          <w:sz w:val="24"/>
        </w:rPr>
        <w:t>How to keep a pain diary for you</w:t>
      </w:r>
      <w:r w:rsidR="001F5692" w:rsidRPr="00A94ECD">
        <w:rPr>
          <w:rFonts w:asciiTheme="minorHAnsi" w:hAnsiTheme="minorHAnsi" w:cstheme="majorHAnsi"/>
          <w:b w:val="0"/>
          <w:bCs/>
          <w:sz w:val="24"/>
        </w:rPr>
        <w:t>rself</w:t>
      </w:r>
      <w:r w:rsidRPr="00A94ECD">
        <w:rPr>
          <w:rFonts w:asciiTheme="minorHAnsi" w:hAnsiTheme="minorHAnsi" w:cstheme="majorHAnsi"/>
          <w:b w:val="0"/>
          <w:bCs/>
          <w:sz w:val="24"/>
        </w:rPr>
        <w:t xml:space="preserve"> and your healthcare provider</w:t>
      </w:r>
    </w:p>
    <w:p w14:paraId="25D6EFC9" w14:textId="4BDAFB4F" w:rsidR="0014663C" w:rsidRPr="00A94ECD" w:rsidRDefault="0014663C" w:rsidP="00A94ECD">
      <w:pPr>
        <w:pStyle w:val="HCH-BODY-SUBHEAD"/>
        <w:numPr>
          <w:ilvl w:val="0"/>
          <w:numId w:val="6"/>
        </w:numPr>
        <w:rPr>
          <w:rFonts w:asciiTheme="minorHAnsi" w:hAnsiTheme="minorHAnsi" w:cstheme="majorHAnsi"/>
          <w:b w:val="0"/>
          <w:bCs/>
          <w:sz w:val="24"/>
        </w:rPr>
      </w:pPr>
      <w:r w:rsidRPr="00A94ECD">
        <w:rPr>
          <w:rFonts w:asciiTheme="minorHAnsi" w:hAnsiTheme="minorHAnsi" w:cstheme="majorHAnsi"/>
          <w:b w:val="0"/>
          <w:bCs/>
          <w:sz w:val="24"/>
        </w:rPr>
        <w:t>How to make better nutrition and exercise choices</w:t>
      </w:r>
    </w:p>
    <w:p w14:paraId="20870B02" w14:textId="22BDC707" w:rsidR="0014663C" w:rsidRPr="00A94ECD" w:rsidRDefault="0014663C" w:rsidP="00475108">
      <w:pPr>
        <w:pStyle w:val="HCH-BODY-SUBHEAD"/>
        <w:numPr>
          <w:ilvl w:val="0"/>
          <w:numId w:val="6"/>
        </w:numPr>
        <w:rPr>
          <w:rFonts w:asciiTheme="minorHAnsi" w:hAnsiTheme="minorHAnsi" w:cstheme="majorHAnsi"/>
          <w:b w:val="0"/>
          <w:bCs/>
          <w:sz w:val="24"/>
        </w:rPr>
      </w:pPr>
      <w:r w:rsidRPr="00A94ECD">
        <w:rPr>
          <w:rFonts w:asciiTheme="minorHAnsi" w:hAnsiTheme="minorHAnsi" w:cstheme="majorHAnsi"/>
          <w:b w:val="0"/>
          <w:bCs/>
          <w:sz w:val="24"/>
        </w:rPr>
        <w:t xml:space="preserve">How to </w:t>
      </w:r>
      <w:r w:rsidR="001F5692" w:rsidRPr="00A94ECD">
        <w:rPr>
          <w:rFonts w:asciiTheme="minorHAnsi" w:hAnsiTheme="minorHAnsi" w:cstheme="majorHAnsi"/>
          <w:b w:val="0"/>
          <w:bCs/>
          <w:sz w:val="24"/>
        </w:rPr>
        <w:t>improve communication</w:t>
      </w:r>
      <w:r w:rsidRPr="00A94ECD">
        <w:rPr>
          <w:rFonts w:asciiTheme="minorHAnsi" w:hAnsiTheme="minorHAnsi" w:cstheme="majorHAnsi"/>
          <w:b w:val="0"/>
          <w:bCs/>
          <w:sz w:val="24"/>
        </w:rPr>
        <w:t xml:space="preserve"> with your health care team</w:t>
      </w:r>
    </w:p>
    <w:p w14:paraId="10FF0ECA" w14:textId="77777777" w:rsidR="0014663C" w:rsidRPr="00A94ECD" w:rsidRDefault="0014663C" w:rsidP="0014663C">
      <w:pPr>
        <w:pStyle w:val="HCH-BODY-SUBHEAD"/>
        <w:ind w:left="-540"/>
        <w:rPr>
          <w:rFonts w:asciiTheme="minorHAnsi" w:hAnsiTheme="minorHAnsi" w:cstheme="majorHAnsi"/>
          <w:b w:val="0"/>
          <w:bCs/>
          <w:sz w:val="24"/>
        </w:rPr>
      </w:pPr>
    </w:p>
    <w:p w14:paraId="06347D1B" w14:textId="0811E67F" w:rsidR="00634723" w:rsidRDefault="0035106D" w:rsidP="00634723">
      <w:pPr>
        <w:pStyle w:val="HCH-BODY-SUBHEAD"/>
        <w:rPr>
          <w:rFonts w:asciiTheme="minorHAnsi" w:hAnsiTheme="minorHAnsi"/>
          <w:b w:val="0"/>
          <w:bCs/>
          <w:sz w:val="24"/>
        </w:rPr>
      </w:pPr>
      <w:r w:rsidRPr="005374A9">
        <w:rPr>
          <w:rFonts w:asciiTheme="minorHAnsi" w:hAnsiTheme="minorHAnsi"/>
          <w:b w:val="0"/>
          <w:bCs/>
          <w:sz w:val="24"/>
        </w:rPr>
        <w:t xml:space="preserve">Participants </w:t>
      </w:r>
      <w:r w:rsidR="00203429" w:rsidRPr="005374A9">
        <w:rPr>
          <w:rFonts w:asciiTheme="minorHAnsi" w:hAnsiTheme="minorHAnsi"/>
          <w:b w:val="0"/>
          <w:bCs/>
          <w:sz w:val="24"/>
        </w:rPr>
        <w:t xml:space="preserve">receive </w:t>
      </w:r>
      <w:r w:rsidR="00861DA3" w:rsidRPr="005374A9">
        <w:rPr>
          <w:rFonts w:asciiTheme="minorHAnsi" w:hAnsiTheme="minorHAnsi"/>
          <w:b w:val="0"/>
          <w:bCs/>
          <w:sz w:val="24"/>
        </w:rPr>
        <w:t xml:space="preserve">a copy of </w:t>
      </w:r>
      <w:r w:rsidR="00570EA6" w:rsidRPr="005374A9">
        <w:rPr>
          <w:rFonts w:asciiTheme="minorHAnsi" w:hAnsiTheme="minorHAnsi"/>
          <w:b w:val="0"/>
          <w:bCs/>
          <w:sz w:val="24"/>
        </w:rPr>
        <w:t>“</w:t>
      </w:r>
      <w:r w:rsidR="00861DA3" w:rsidRPr="005374A9">
        <w:rPr>
          <w:rFonts w:asciiTheme="minorHAnsi" w:hAnsiTheme="minorHAnsi"/>
          <w:b w:val="0"/>
          <w:bCs/>
          <w:sz w:val="24"/>
        </w:rPr>
        <w:t xml:space="preserve">Living A Healthy Life </w:t>
      </w:r>
      <w:r w:rsidR="0014663C">
        <w:rPr>
          <w:rFonts w:asciiTheme="minorHAnsi" w:hAnsiTheme="minorHAnsi"/>
          <w:b w:val="0"/>
          <w:bCs/>
          <w:sz w:val="24"/>
        </w:rPr>
        <w:t>w</w:t>
      </w:r>
      <w:r w:rsidR="00861DA3" w:rsidRPr="005374A9">
        <w:rPr>
          <w:rFonts w:asciiTheme="minorHAnsi" w:hAnsiTheme="minorHAnsi"/>
          <w:b w:val="0"/>
          <w:bCs/>
          <w:sz w:val="24"/>
        </w:rPr>
        <w:t xml:space="preserve">ith Chronic </w:t>
      </w:r>
      <w:r w:rsidR="0014663C">
        <w:rPr>
          <w:rFonts w:asciiTheme="minorHAnsi" w:hAnsiTheme="minorHAnsi"/>
          <w:b w:val="0"/>
          <w:bCs/>
          <w:sz w:val="24"/>
        </w:rPr>
        <w:t>Pain,</w:t>
      </w:r>
      <w:r w:rsidR="00E218CB">
        <w:rPr>
          <w:rFonts w:asciiTheme="minorHAnsi" w:hAnsiTheme="minorHAnsi"/>
          <w:b w:val="0"/>
          <w:bCs/>
          <w:sz w:val="24"/>
        </w:rPr>
        <w:t>"</w:t>
      </w:r>
      <w:r w:rsidR="0014663C">
        <w:rPr>
          <w:rFonts w:asciiTheme="minorHAnsi" w:hAnsiTheme="minorHAnsi"/>
          <w:b w:val="0"/>
          <w:bCs/>
          <w:sz w:val="24"/>
        </w:rPr>
        <w:t xml:space="preserve"> 2nd </w:t>
      </w:r>
      <w:r w:rsidR="00861DA3" w:rsidRPr="005374A9">
        <w:rPr>
          <w:rFonts w:asciiTheme="minorHAnsi" w:hAnsiTheme="minorHAnsi"/>
          <w:b w:val="0"/>
          <w:bCs/>
          <w:sz w:val="24"/>
        </w:rPr>
        <w:t xml:space="preserve">edition </w:t>
      </w:r>
      <w:r w:rsidR="00203429" w:rsidRPr="005374A9">
        <w:rPr>
          <w:rFonts w:asciiTheme="minorHAnsi" w:hAnsiTheme="minorHAnsi"/>
          <w:b w:val="0"/>
          <w:bCs/>
          <w:sz w:val="24"/>
        </w:rPr>
        <w:t xml:space="preserve">which follows the curriculum and provides additional </w:t>
      </w:r>
      <w:r w:rsidR="00555F95" w:rsidRPr="005374A9">
        <w:rPr>
          <w:rFonts w:asciiTheme="minorHAnsi" w:hAnsiTheme="minorHAnsi"/>
          <w:b w:val="0"/>
          <w:bCs/>
          <w:sz w:val="24"/>
        </w:rPr>
        <w:t>ways</w:t>
      </w:r>
      <w:r w:rsidR="00203429" w:rsidRPr="005374A9">
        <w:rPr>
          <w:rFonts w:asciiTheme="minorHAnsi" w:hAnsiTheme="minorHAnsi"/>
          <w:b w:val="0"/>
          <w:bCs/>
          <w:sz w:val="24"/>
        </w:rPr>
        <w:t xml:space="preserve"> to address specific issues.</w:t>
      </w:r>
      <w:r w:rsidR="00537246" w:rsidRPr="005374A9">
        <w:rPr>
          <w:rFonts w:asciiTheme="minorHAnsi" w:hAnsiTheme="minorHAnsi"/>
          <w:b w:val="0"/>
          <w:bCs/>
          <w:sz w:val="24"/>
        </w:rPr>
        <w:t xml:space="preserve"> Th</w:t>
      </w:r>
      <w:r w:rsidR="006B6F18">
        <w:rPr>
          <w:rFonts w:asciiTheme="minorHAnsi" w:hAnsiTheme="minorHAnsi"/>
          <w:b w:val="0"/>
          <w:bCs/>
          <w:sz w:val="24"/>
        </w:rPr>
        <w:t>is</w:t>
      </w:r>
      <w:r w:rsidR="00537246" w:rsidRPr="005374A9">
        <w:rPr>
          <w:rFonts w:asciiTheme="minorHAnsi" w:hAnsiTheme="minorHAnsi"/>
          <w:b w:val="0"/>
          <w:bCs/>
          <w:sz w:val="24"/>
        </w:rPr>
        <w:t xml:space="preserve"> </w:t>
      </w:r>
      <w:r w:rsidR="00C82600">
        <w:rPr>
          <w:rFonts w:asciiTheme="minorHAnsi" w:hAnsiTheme="minorHAnsi"/>
          <w:b w:val="0"/>
          <w:bCs/>
          <w:sz w:val="24"/>
        </w:rPr>
        <w:t xml:space="preserve">evidence-based </w:t>
      </w:r>
      <w:r w:rsidRPr="005374A9">
        <w:rPr>
          <w:rFonts w:asciiTheme="minorHAnsi" w:hAnsiTheme="minorHAnsi"/>
          <w:b w:val="0"/>
          <w:bCs/>
          <w:sz w:val="24"/>
        </w:rPr>
        <w:t>workshop</w:t>
      </w:r>
      <w:r w:rsidR="00555F95" w:rsidRPr="005374A9">
        <w:rPr>
          <w:rFonts w:asciiTheme="minorHAnsi" w:hAnsiTheme="minorHAnsi"/>
          <w:b w:val="0"/>
          <w:bCs/>
          <w:sz w:val="24"/>
        </w:rPr>
        <w:t xml:space="preserve"> is</w:t>
      </w:r>
      <w:r w:rsidR="00537246" w:rsidRPr="005374A9">
        <w:rPr>
          <w:rFonts w:asciiTheme="minorHAnsi" w:hAnsiTheme="minorHAnsi"/>
          <w:b w:val="0"/>
          <w:bCs/>
          <w:sz w:val="24"/>
        </w:rPr>
        <w:t xml:space="preserve"> delivered online via</w:t>
      </w:r>
      <w:r w:rsidR="00475108">
        <w:rPr>
          <w:rFonts w:asciiTheme="minorHAnsi" w:hAnsiTheme="minorHAnsi"/>
          <w:b w:val="0"/>
          <w:bCs/>
          <w:sz w:val="24"/>
        </w:rPr>
        <w:t xml:space="preserve"> Teams </w:t>
      </w:r>
      <w:r w:rsidR="00537246" w:rsidRPr="005374A9">
        <w:rPr>
          <w:rFonts w:asciiTheme="minorHAnsi" w:hAnsiTheme="minorHAnsi"/>
          <w:b w:val="0"/>
          <w:bCs/>
          <w:sz w:val="24"/>
        </w:rPr>
        <w:t>and parti</w:t>
      </w:r>
      <w:r w:rsidR="00555F95" w:rsidRPr="005374A9">
        <w:rPr>
          <w:rFonts w:asciiTheme="minorHAnsi" w:hAnsiTheme="minorHAnsi"/>
          <w:b w:val="0"/>
          <w:bCs/>
          <w:sz w:val="24"/>
        </w:rPr>
        <w:t>cipants</w:t>
      </w:r>
      <w:r w:rsidR="00537246" w:rsidRPr="005374A9">
        <w:rPr>
          <w:rFonts w:asciiTheme="minorHAnsi" w:hAnsiTheme="minorHAnsi"/>
          <w:b w:val="0"/>
          <w:bCs/>
          <w:sz w:val="24"/>
        </w:rPr>
        <w:t xml:space="preserve"> </w:t>
      </w:r>
      <w:r w:rsidR="00555F95" w:rsidRPr="005374A9">
        <w:rPr>
          <w:rFonts w:asciiTheme="minorHAnsi" w:hAnsiTheme="minorHAnsi"/>
          <w:b w:val="0"/>
          <w:bCs/>
          <w:sz w:val="24"/>
        </w:rPr>
        <w:t xml:space="preserve">may join with a </w:t>
      </w:r>
      <w:r w:rsidRPr="005374A9">
        <w:rPr>
          <w:rFonts w:asciiTheme="minorHAnsi" w:hAnsiTheme="minorHAnsi"/>
          <w:b w:val="0"/>
          <w:bCs/>
          <w:sz w:val="24"/>
        </w:rPr>
        <w:t>computer and webcam</w:t>
      </w:r>
      <w:r w:rsidR="00555F95" w:rsidRPr="005374A9">
        <w:rPr>
          <w:rFonts w:asciiTheme="minorHAnsi" w:hAnsiTheme="minorHAnsi"/>
          <w:b w:val="0"/>
          <w:bCs/>
          <w:sz w:val="24"/>
        </w:rPr>
        <w:t xml:space="preserve">, </w:t>
      </w:r>
      <w:r w:rsidR="00537246" w:rsidRPr="005374A9">
        <w:rPr>
          <w:rFonts w:asciiTheme="minorHAnsi" w:hAnsiTheme="minorHAnsi"/>
          <w:b w:val="0"/>
          <w:bCs/>
          <w:sz w:val="24"/>
        </w:rPr>
        <w:t xml:space="preserve">or </w:t>
      </w:r>
      <w:r w:rsidR="00555F95" w:rsidRPr="005374A9">
        <w:rPr>
          <w:rFonts w:asciiTheme="minorHAnsi" w:hAnsiTheme="minorHAnsi"/>
          <w:b w:val="0"/>
          <w:bCs/>
          <w:sz w:val="24"/>
        </w:rPr>
        <w:t xml:space="preserve">by </w:t>
      </w:r>
      <w:r w:rsidR="00537246" w:rsidRPr="005374A9">
        <w:rPr>
          <w:rFonts w:asciiTheme="minorHAnsi" w:hAnsiTheme="minorHAnsi"/>
          <w:b w:val="0"/>
          <w:bCs/>
          <w:sz w:val="24"/>
        </w:rPr>
        <w:t xml:space="preserve">phone. </w:t>
      </w:r>
    </w:p>
    <w:p w14:paraId="3BE984EB" w14:textId="77777777" w:rsidR="00E80F4D" w:rsidRDefault="00E80F4D" w:rsidP="00634723">
      <w:pPr>
        <w:pStyle w:val="HCH-BODY-SUBHEAD"/>
        <w:rPr>
          <w:rFonts w:asciiTheme="minorHAnsi" w:hAnsiTheme="minorHAnsi"/>
          <w:b w:val="0"/>
          <w:bCs/>
          <w:sz w:val="24"/>
        </w:rPr>
      </w:pPr>
    </w:p>
    <w:tbl>
      <w:tblPr>
        <w:tblStyle w:val="TableGrid"/>
        <w:tblpPr w:leftFromText="180" w:rightFromText="180" w:vertAnchor="text" w:tblpX="-730" w:tblpY="1"/>
        <w:tblOverlap w:val="never"/>
        <w:tblW w:w="8005" w:type="dxa"/>
        <w:tblLayout w:type="fixed"/>
        <w:tblLook w:val="04A0" w:firstRow="1" w:lastRow="0" w:firstColumn="1" w:lastColumn="0" w:noHBand="0" w:noVBand="1"/>
      </w:tblPr>
      <w:tblGrid>
        <w:gridCol w:w="3505"/>
        <w:gridCol w:w="2250"/>
        <w:gridCol w:w="900"/>
        <w:gridCol w:w="1350"/>
      </w:tblGrid>
      <w:tr w:rsidR="00E80F4D" w14:paraId="1E97B35C" w14:textId="77777777" w:rsidTr="00500E80">
        <w:tc>
          <w:tcPr>
            <w:tcW w:w="3505" w:type="dxa"/>
            <w:shd w:val="clear" w:color="auto" w:fill="B6DDE8" w:themeFill="accent5" w:themeFillTint="66"/>
          </w:tcPr>
          <w:p w14:paraId="0B14C0F5" w14:textId="77777777" w:rsidR="00E80F4D" w:rsidRDefault="00E80F4D" w:rsidP="00500E80">
            <w:pPr>
              <w:pStyle w:val="Default"/>
            </w:pPr>
            <w:bookmarkStart w:id="1" w:name="_Hlk87861291"/>
            <w:r>
              <w:rPr>
                <w:rFonts w:asciiTheme="minorHAnsi" w:hAnsiTheme="minorHAnsi"/>
              </w:rPr>
              <w:t>Day/</w:t>
            </w:r>
            <w:r w:rsidRPr="00D12E81">
              <w:rPr>
                <w:rFonts w:asciiTheme="minorHAnsi" w:hAnsiTheme="minorHAnsi"/>
              </w:rPr>
              <w:t xml:space="preserve">Dates </w:t>
            </w:r>
          </w:p>
        </w:tc>
        <w:tc>
          <w:tcPr>
            <w:tcW w:w="2250" w:type="dxa"/>
            <w:shd w:val="clear" w:color="auto" w:fill="B6DDE8" w:themeFill="accent5" w:themeFillTint="66"/>
          </w:tcPr>
          <w:p w14:paraId="363B2EAD" w14:textId="77777777" w:rsidR="00E80F4D" w:rsidRDefault="00E80F4D" w:rsidP="00500E80">
            <w:pPr>
              <w:pStyle w:val="Default"/>
            </w:pPr>
            <w:r w:rsidRPr="00D12E81">
              <w:rPr>
                <w:rFonts w:asciiTheme="minorHAnsi" w:hAnsiTheme="minorHAnsi"/>
              </w:rPr>
              <w:t xml:space="preserve">Time </w:t>
            </w:r>
          </w:p>
        </w:tc>
        <w:tc>
          <w:tcPr>
            <w:tcW w:w="900" w:type="dxa"/>
            <w:shd w:val="clear" w:color="auto" w:fill="B6DDE8" w:themeFill="accent5" w:themeFillTint="66"/>
          </w:tcPr>
          <w:p w14:paraId="177A7B1E" w14:textId="77777777" w:rsidR="00E80F4D" w:rsidRPr="007B4726" w:rsidRDefault="00E80F4D" w:rsidP="00500E80">
            <w:pPr>
              <w:pStyle w:val="Default"/>
              <w:rPr>
                <w:rFonts w:asciiTheme="minorHAnsi" w:hAnsiTheme="minorHAnsi" w:cstheme="minorHAnsi"/>
              </w:rPr>
            </w:pPr>
            <w:r w:rsidRPr="007B4726">
              <w:rPr>
                <w:rFonts w:asciiTheme="minorHAnsi" w:hAnsiTheme="minorHAnsi" w:cstheme="minorHAnsi"/>
              </w:rPr>
              <w:t>Virtual</w:t>
            </w:r>
          </w:p>
        </w:tc>
        <w:tc>
          <w:tcPr>
            <w:tcW w:w="1350" w:type="dxa"/>
            <w:shd w:val="clear" w:color="auto" w:fill="B6DDE8" w:themeFill="accent5" w:themeFillTint="66"/>
          </w:tcPr>
          <w:p w14:paraId="50D1E053" w14:textId="77777777" w:rsidR="00E80F4D" w:rsidRDefault="00E80F4D" w:rsidP="00500E80">
            <w:pPr>
              <w:pStyle w:val="Default"/>
            </w:pPr>
            <w:r w:rsidRPr="00D12E81">
              <w:rPr>
                <w:rFonts w:asciiTheme="minorHAnsi" w:hAnsiTheme="minorHAnsi"/>
              </w:rPr>
              <w:t>Regis</w:t>
            </w:r>
            <w:r>
              <w:rPr>
                <w:rFonts w:asciiTheme="minorHAnsi" w:hAnsiTheme="minorHAnsi"/>
              </w:rPr>
              <w:t>ter by</w:t>
            </w:r>
          </w:p>
        </w:tc>
      </w:tr>
      <w:tr w:rsidR="00E80F4D" w14:paraId="73306853" w14:textId="77777777" w:rsidTr="00500E80">
        <w:tc>
          <w:tcPr>
            <w:tcW w:w="3505" w:type="dxa"/>
          </w:tcPr>
          <w:p w14:paraId="3CC896C8" w14:textId="105E32D8" w:rsidR="00E80F4D" w:rsidRDefault="001F5692" w:rsidP="00500E80">
            <w:pPr>
              <w:pStyle w:val="Default"/>
            </w:pPr>
            <w:r>
              <w:rPr>
                <w:rFonts w:asciiTheme="minorHAnsi" w:hAnsiTheme="minorHAnsi" w:cs="Cambria"/>
              </w:rPr>
              <w:t>Wednesdays: 1/11/23 – 2/15/23</w:t>
            </w:r>
          </w:p>
        </w:tc>
        <w:tc>
          <w:tcPr>
            <w:tcW w:w="2250" w:type="dxa"/>
          </w:tcPr>
          <w:p w14:paraId="764D3FA2" w14:textId="57C3C973" w:rsidR="00E80F4D" w:rsidRDefault="001F5692" w:rsidP="00500E80">
            <w:pPr>
              <w:pStyle w:val="Default"/>
            </w:pPr>
            <w:r>
              <w:rPr>
                <w:rFonts w:asciiTheme="minorHAnsi" w:hAnsiTheme="minorHAnsi"/>
              </w:rPr>
              <w:t>1:30 pm – 4:00 pm</w:t>
            </w:r>
          </w:p>
        </w:tc>
        <w:tc>
          <w:tcPr>
            <w:tcW w:w="900" w:type="dxa"/>
          </w:tcPr>
          <w:p w14:paraId="0C8F26E9" w14:textId="77777777" w:rsidR="00E80F4D" w:rsidRDefault="00E80F4D" w:rsidP="00500E80">
            <w:pPr>
              <w:pStyle w:val="Default"/>
            </w:pPr>
            <w:r>
              <w:rPr>
                <w:rFonts w:asciiTheme="minorHAnsi" w:hAnsiTheme="minorHAnsi" w:cs="Cambria"/>
              </w:rPr>
              <w:t>Teams</w:t>
            </w:r>
          </w:p>
        </w:tc>
        <w:tc>
          <w:tcPr>
            <w:tcW w:w="1350" w:type="dxa"/>
          </w:tcPr>
          <w:p w14:paraId="6AD47243" w14:textId="2AE7F0EC" w:rsidR="00E80F4D" w:rsidRDefault="001F5692" w:rsidP="00500E80">
            <w:pPr>
              <w:pStyle w:val="Default"/>
            </w:pPr>
            <w:r>
              <w:rPr>
                <w:rFonts w:asciiTheme="minorHAnsi" w:hAnsiTheme="minorHAnsi"/>
              </w:rPr>
              <w:t>1/</w:t>
            </w:r>
            <w:r w:rsidR="00A94ECD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9/23</w:t>
            </w:r>
          </w:p>
        </w:tc>
      </w:tr>
      <w:tr w:rsidR="00E80F4D" w14:paraId="0277AF9C" w14:textId="77777777" w:rsidTr="00500E80">
        <w:tc>
          <w:tcPr>
            <w:tcW w:w="3505" w:type="dxa"/>
          </w:tcPr>
          <w:p w14:paraId="231F3F40" w14:textId="7CC3EEBA" w:rsidR="00E80F4D" w:rsidRPr="00E80F4D" w:rsidRDefault="001F5692" w:rsidP="00500E80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Thursdays: 3/2/23 – 4/6/23</w:t>
            </w:r>
          </w:p>
        </w:tc>
        <w:tc>
          <w:tcPr>
            <w:tcW w:w="2250" w:type="dxa"/>
          </w:tcPr>
          <w:p w14:paraId="00CA40E9" w14:textId="505A9194" w:rsidR="00E80F4D" w:rsidRPr="00E80F4D" w:rsidRDefault="001F5692" w:rsidP="00500E80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10:00 am – 12:30 pm</w:t>
            </w:r>
          </w:p>
        </w:tc>
        <w:tc>
          <w:tcPr>
            <w:tcW w:w="900" w:type="dxa"/>
          </w:tcPr>
          <w:p w14:paraId="6A28E922" w14:textId="57F1BDFA" w:rsidR="00E80F4D" w:rsidRPr="00E80F4D" w:rsidRDefault="00E80F4D" w:rsidP="00500E80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Teams</w:t>
            </w:r>
          </w:p>
        </w:tc>
        <w:tc>
          <w:tcPr>
            <w:tcW w:w="1350" w:type="dxa"/>
          </w:tcPr>
          <w:p w14:paraId="3E84A9ED" w14:textId="09098B92" w:rsidR="00E80F4D" w:rsidRPr="00E80F4D" w:rsidRDefault="001F5692" w:rsidP="00500E80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2/28/23</w:t>
            </w:r>
          </w:p>
        </w:tc>
      </w:tr>
      <w:tr w:rsidR="00E80F4D" w14:paraId="4FE53BC3" w14:textId="77777777" w:rsidTr="00500E80">
        <w:trPr>
          <w:trHeight w:val="256"/>
        </w:trPr>
        <w:tc>
          <w:tcPr>
            <w:tcW w:w="3505" w:type="dxa"/>
          </w:tcPr>
          <w:p w14:paraId="4498A43A" w14:textId="4B8E14DB" w:rsidR="00E80F4D" w:rsidRPr="00694530" w:rsidRDefault="001F5692" w:rsidP="00500E80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Wednesdays: 4/19/23 – 5/24/23</w:t>
            </w:r>
          </w:p>
        </w:tc>
        <w:tc>
          <w:tcPr>
            <w:tcW w:w="2250" w:type="dxa"/>
          </w:tcPr>
          <w:p w14:paraId="2EE11386" w14:textId="7C01E0F6" w:rsidR="00E80F4D" w:rsidRPr="00694530" w:rsidRDefault="001F5692" w:rsidP="00500E80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1:30 pm – 4:00 pm</w:t>
            </w:r>
          </w:p>
        </w:tc>
        <w:tc>
          <w:tcPr>
            <w:tcW w:w="900" w:type="dxa"/>
          </w:tcPr>
          <w:p w14:paraId="0BB6CCFB" w14:textId="0B207E79" w:rsidR="00E80F4D" w:rsidRPr="00694530" w:rsidRDefault="00694530" w:rsidP="00500E80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Teams</w:t>
            </w:r>
          </w:p>
        </w:tc>
        <w:tc>
          <w:tcPr>
            <w:tcW w:w="1350" w:type="dxa"/>
          </w:tcPr>
          <w:p w14:paraId="7EE26FBA" w14:textId="160E959C" w:rsidR="00E80F4D" w:rsidRPr="00694530" w:rsidRDefault="001F5692" w:rsidP="00500E80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4/17/23</w:t>
            </w:r>
          </w:p>
        </w:tc>
      </w:tr>
    </w:tbl>
    <w:bookmarkEnd w:id="1"/>
    <w:p w14:paraId="353537E9" w14:textId="77777777" w:rsidR="00C82600" w:rsidRDefault="006455B9" w:rsidP="006455B9">
      <w:pPr>
        <w:pStyle w:val="HCH-BODY-SUBHEAD"/>
        <w:rPr>
          <w:rFonts w:cstheme="minorBidi"/>
          <w:b w:val="0"/>
          <w:bCs/>
          <w:color w:val="auto"/>
          <w:sz w:val="24"/>
        </w:rPr>
      </w:pPr>
      <w:r>
        <w:rPr>
          <w:b w:val="0"/>
          <w:color w:val="auto"/>
          <w:sz w:val="24"/>
        </w:rPr>
        <w:br w:type="textWrapping" w:clear="all"/>
      </w:r>
    </w:p>
    <w:p w14:paraId="4B24A4B4" w14:textId="2EE2286A" w:rsidR="00694530" w:rsidRPr="00567117" w:rsidRDefault="00694530" w:rsidP="006455B9">
      <w:pPr>
        <w:pStyle w:val="HCH-BODY-SUBHEAD"/>
        <w:rPr>
          <w:b w:val="0"/>
          <w:bCs/>
          <w:color w:val="auto"/>
          <w:sz w:val="24"/>
        </w:rPr>
      </w:pPr>
      <w:r w:rsidRPr="00567117">
        <w:rPr>
          <w:rFonts w:cstheme="minorBidi"/>
          <w:b w:val="0"/>
          <w:bCs/>
          <w:color w:val="auto"/>
          <w:sz w:val="24"/>
        </w:rPr>
        <w:t>To register for classes click on the following lin</w:t>
      </w:r>
      <w:r w:rsidR="00CE1CD8" w:rsidRPr="00567117">
        <w:rPr>
          <w:rFonts w:cstheme="minorBidi"/>
          <w:b w:val="0"/>
          <w:bCs/>
          <w:color w:val="auto"/>
          <w:sz w:val="24"/>
        </w:rPr>
        <w:t xml:space="preserve">k </w:t>
      </w:r>
      <w:hyperlink r:id="rId16" w:history="1">
        <w:r w:rsidR="001F5692" w:rsidRPr="00567117">
          <w:rPr>
            <w:rStyle w:val="Hyperlink"/>
            <w:sz w:val="24"/>
          </w:rPr>
          <w:t>Disease Prevention &amp; Management Silver Spring, Maryland (MD), Holy Cross Hospital (holycrosshealth.org)</w:t>
        </w:r>
      </w:hyperlink>
      <w:r w:rsidR="001F5692" w:rsidRPr="00567117">
        <w:rPr>
          <w:sz w:val="24"/>
        </w:rPr>
        <w:t xml:space="preserve"> </w:t>
      </w:r>
      <w:r w:rsidRPr="00567117">
        <w:rPr>
          <w:rFonts w:cstheme="minorBidi"/>
          <w:b w:val="0"/>
          <w:bCs/>
          <w:color w:val="auto"/>
          <w:sz w:val="24"/>
        </w:rPr>
        <w:t xml:space="preserve">or call </w:t>
      </w:r>
      <w:r w:rsidRPr="00567117">
        <w:rPr>
          <w:rFonts w:cs="Cambria"/>
          <w:b w:val="0"/>
          <w:bCs/>
          <w:color w:val="auto"/>
          <w:sz w:val="24"/>
        </w:rPr>
        <w:t>(301) 754-8800. Virtual classes are delivered online via Microsoft Teams.</w:t>
      </w:r>
    </w:p>
    <w:p w14:paraId="0CCC2E1D" w14:textId="77777777" w:rsidR="00694530" w:rsidRPr="00567117" w:rsidRDefault="00694530" w:rsidP="00694530">
      <w:pPr>
        <w:pStyle w:val="Default"/>
        <w:ind w:left="-1260"/>
        <w:rPr>
          <w:rFonts w:ascii="Cambria" w:hAnsi="Cambria" w:cs="Cambria"/>
          <w:color w:val="auto"/>
        </w:rPr>
      </w:pPr>
    </w:p>
    <w:p w14:paraId="51C073DC" w14:textId="77777777" w:rsidR="00694530" w:rsidRDefault="00694530" w:rsidP="00694530">
      <w:pPr>
        <w:pStyle w:val="HCH-BODY-SUBHEAD"/>
        <w:rPr>
          <w:b w:val="0"/>
        </w:rPr>
      </w:pPr>
      <w:r>
        <w:rPr>
          <w:b w:val="0"/>
        </w:rPr>
        <w:t xml:space="preserve">                                        </w:t>
      </w:r>
      <w:r>
        <w:rPr>
          <w:b w:val="0"/>
        </w:rPr>
        <w:drawing>
          <wp:inline distT="0" distB="0" distL="0" distR="0" wp14:anchorId="51722F49" wp14:editId="248CDFE8">
            <wp:extent cx="3268345" cy="833995"/>
            <wp:effectExtent l="19050" t="19050" r="27305" b="2349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8339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85A89" w14:textId="566FAD47" w:rsidR="00694530" w:rsidRPr="00694530" w:rsidRDefault="00694530" w:rsidP="00694530">
      <w:pPr>
        <w:pStyle w:val="HCH-BODY-SUBHEAD"/>
        <w:rPr>
          <w:b w:val="0"/>
        </w:rPr>
      </w:pPr>
      <w:r>
        <w:rPr>
          <w:b w:val="0"/>
        </w:rPr>
        <w:t xml:space="preserve">                                                                      </w:t>
      </w:r>
      <w:r w:rsidRPr="00007890">
        <w:rPr>
          <w:rFonts w:cs="Frutiger-BoldItalic"/>
          <w:iCs/>
          <w:szCs w:val="22"/>
        </w:rPr>
        <w:t>We are on your team!</w:t>
      </w:r>
    </w:p>
    <w:sectPr w:rsidR="00694530" w:rsidRPr="00694530" w:rsidSect="006455B9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778" w:right="1080" w:bottom="1714" w:left="2448" w:header="778" w:footer="288" w:gutter="0"/>
      <w:pgBorders w:offsetFrom="page">
        <w:top w:val="single" w:sz="24" w:space="24" w:color="548DD4" w:themeColor="text2" w:themeTint="99"/>
        <w:left w:val="single" w:sz="24" w:space="24" w:color="548DD4" w:themeColor="text2" w:themeTint="99"/>
        <w:bottom w:val="single" w:sz="24" w:space="24" w:color="548DD4" w:themeColor="text2" w:themeTint="99"/>
        <w:right w:val="single" w:sz="24" w:space="24" w:color="548DD4" w:themeColor="text2" w:themeTint="99"/>
      </w:pgBorders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8B69E" w14:textId="77777777" w:rsidR="00CD19CD" w:rsidRDefault="00CD19CD">
      <w:r>
        <w:separator/>
      </w:r>
    </w:p>
  </w:endnote>
  <w:endnote w:type="continuationSeparator" w:id="0">
    <w:p w14:paraId="1D647E1D" w14:textId="77777777" w:rsidR="00CD19CD" w:rsidRDefault="00CD1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Frutiger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-BoldItalic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5421E" w14:textId="77777777" w:rsidR="00C645DD" w:rsidRDefault="00C645DD" w:rsidP="00D167B6">
    <w:pPr>
      <w:pStyle w:val="Footer"/>
      <w:ind w:left="-1260"/>
    </w:pPr>
    <w:r>
      <w:rPr>
        <w:noProof/>
      </w:rPr>
      <w:drawing>
        <wp:inline distT="0" distB="0" distL="0" distR="0" wp14:anchorId="74A54221" wp14:editId="74A54222">
          <wp:extent cx="7141464" cy="96012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830-HCH-FLYER 6-NO TEXT-NEW TRINITY LOGO-REVISED-FOOT-CROP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1464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54220" w14:textId="4776037F" w:rsidR="00C645DD" w:rsidRDefault="00211529" w:rsidP="00C645DD">
    <w:pPr>
      <w:pStyle w:val="Footer"/>
      <w:ind w:left="-126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70E978" wp14:editId="68648ED4">
              <wp:simplePos x="0" y="0"/>
              <wp:positionH relativeFrom="column">
                <wp:posOffset>-886570</wp:posOffset>
              </wp:positionH>
              <wp:positionV relativeFrom="paragraph">
                <wp:posOffset>-283348</wp:posOffset>
              </wp:positionV>
              <wp:extent cx="6790055" cy="932235"/>
              <wp:effectExtent l="0" t="0" r="0" b="1270"/>
              <wp:wrapTight wrapText="bothSides">
                <wp:wrapPolygon edited="0">
                  <wp:start x="1030" y="0"/>
                  <wp:lineTo x="0" y="441"/>
                  <wp:lineTo x="0" y="21188"/>
                  <wp:lineTo x="21513" y="21188"/>
                  <wp:lineTo x="21513" y="441"/>
                  <wp:lineTo x="3515" y="0"/>
                  <wp:lineTo x="1030" y="0"/>
                </wp:wrapPolygon>
              </wp:wrapTight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0055" cy="932235"/>
                        <a:chOff x="0" y="0"/>
                        <a:chExt cx="6790055" cy="93223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805"/>
                          <a:ext cx="6790055" cy="9004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3283" y="111318"/>
                          <a:ext cx="731520" cy="600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808" y="0"/>
                          <a:ext cx="72771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6BC317" id="Group 13" o:spid="_x0000_s1026" style="position:absolute;margin-left:-69.8pt;margin-top:-22.3pt;width:534.65pt;height:73.4pt;z-index:251660288" coordsize="67900,9322" o:gfxdata="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Ba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8AAAAAFJnaHRsb25nAAAJL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Bm8AAAABAAAAoAAAABYAAAHgAAApQAAA&#10;BlMAGAAB/9j/7QAMQWRvYmVfQ00AAv/uAA5BZG9iZQBkgAAAAAH/2wCEAAwICAgJCAwJCQwRCwoL&#10;ERUPDAwPFRgTExUTExgRDAwMDAwMEQwMDAwMDAwMDAwMDAwMDAwMDAwMDAwMDAwMDAwBDQsLDQ4N&#10;EA4OEBQODg4UFA4ODg4UEQwMDAwMEREMDAwMDAwRDAwMDAwMDAwMDAwMDAwMDAwMDAwMDAwMDAwM&#10;DP/AABEIABY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CAgIDAgMEAgIEBQQDBAUGBQUFBQYIBwcHBwcICwkJCQkJCQsLCwsLCwsLDAwM&#10;DAwMDAwMDAwMDAwMDAwMDAwMAQMDAwcEBw0HBw0PDQ0NDw8ODg4ODw8MDAwMDA8PDAwMDAwMDwwM&#10;DAwMDAwMDAwMDAwMDAwMDAwMDAwMDAwMDAz/wAAUCAE8CSwEAREAAhEBAxEBBBEA/90ABAEm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gQBAAIRAxEEAAA/A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y+/8/AvPY89fnf5keGTnaaO8OkQ71p9VQCVfonMpz6N9htF+V7PhfOdzP8AnfT/&#10;ALEReF7Vy8eeR7qHy5vu78ntJ/RPlWy5CklyGuG9/UPw/wDCBc8UHrnWusepZWKuzYq7Nirs2Kuz&#10;/9T0J/z7t/8AWe/J3z1X/uqXWfOnt5/xpZf8z/pnF7fsj/F4/H7y/Q385v8AlMdS+Vv/AMmI89rD&#10;pnIl2xeXZsC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JfMmu2vlbS&#10;b/zPqh42enWs13Ma0pHAjSP/AMKpy/TYDnyRxw5yIA95Nfpa5y4QSem5+SJsrSS/uYbC33lndYkH&#10;+U7AD8Tn42/M+u3XmnWNR8zao3K91G7nvJ28ZJ5DI5+8nPq3TYRghHHHlEAD3AUHzic+M8R67v0t&#10;sbSOwtobG3FIoY0jQf5Kig/AYR5cxRWbFXZsVdmxV2bFXZ//1fQn/Pu3/wBZ78nfPVf+6pdZ86e3&#10;n/Gll/zP+mcXt+yP8Xj8fvL9Dfzm/wCUx1L5W/8AyYjz2sOmciXbF5dmw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318;width:67900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">
                <v:imagedata r:id="rId4" o:title=""/>
              </v:shape>
              <v:shape id="Picture 3" o:spid="_x0000_s1028" type="#_x0000_t75" style="position:absolute;left:14232;top:1113;width:731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">
                <v:imagedata r:id="rId5" o:title=""/>
              </v:shape>
              <v:shape id="Picture 8" o:spid="_x0000_s1029" type="#_x0000_t75" style="position:absolute;left:3578;width:7277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">
                <v:imagedata r:id="rId6" o:title=""/>
              </v:shape>
              <w10:wrap type="tight"/>
            </v:group>
          </w:pict>
        </mc:Fallback>
      </mc:AlternateContent>
    </w:r>
    <w:r w:rsidR="00ED24F4">
      <w:rPr>
        <w:noProof/>
      </w:rPr>
      <w:t xml:space="preserve">   </w:t>
    </w:r>
    <w:r w:rsidR="006455B9">
      <w:rPr>
        <w:noProof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003D8" w14:textId="77777777" w:rsidR="00CD19CD" w:rsidRDefault="00CD19CD">
      <w:bookmarkStart w:id="0" w:name="_Hlk121739583"/>
      <w:bookmarkEnd w:id="0"/>
      <w:r>
        <w:separator/>
      </w:r>
    </w:p>
  </w:footnote>
  <w:footnote w:type="continuationSeparator" w:id="0">
    <w:p w14:paraId="6BCEA2ED" w14:textId="77777777" w:rsidR="00CD19CD" w:rsidRDefault="00CD1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5421D" w14:textId="77777777" w:rsidR="00DB402F" w:rsidRDefault="00DB402F" w:rsidP="00C645DD">
    <w:pPr>
      <w:pStyle w:val="Header"/>
      <w:ind w:left="-12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5421F" w14:textId="77777777" w:rsidR="00C645DD" w:rsidRDefault="00D167B6" w:rsidP="00C645DD">
    <w:pPr>
      <w:pStyle w:val="Header"/>
      <w:ind w:left="-1260"/>
    </w:pPr>
    <w:r>
      <w:rPr>
        <w:noProof/>
      </w:rPr>
      <w:drawing>
        <wp:inline distT="0" distB="0" distL="0" distR="0" wp14:anchorId="74A54223" wp14:editId="4D37D485">
          <wp:extent cx="6023610" cy="210185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830-HCH-FLYER 6-NO TEXT-NEW TRINITY LOGO-REVISED-TOP-NO LINE-CR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3297" cy="210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10C80"/>
    <w:multiLevelType w:val="hybridMultilevel"/>
    <w:tmpl w:val="66C0425A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" w15:restartNumberingAfterBreak="0">
    <w:nsid w:val="49806C92"/>
    <w:multiLevelType w:val="hybridMultilevel"/>
    <w:tmpl w:val="A8BA5230"/>
    <w:lvl w:ilvl="0" w:tplc="FCD8B85E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  <w:color w:val="E36C0A" w:themeColor="accent6" w:themeShade="BF"/>
        <w:u w:color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94DE3"/>
    <w:multiLevelType w:val="hybridMultilevel"/>
    <w:tmpl w:val="705E289C"/>
    <w:lvl w:ilvl="0" w:tplc="72163670">
      <w:start w:val="1"/>
      <w:numFmt w:val="bullet"/>
      <w:lvlText w:val=""/>
      <w:lvlJc w:val="left"/>
      <w:pPr>
        <w:ind w:left="-540" w:hanging="360"/>
      </w:pPr>
      <w:rPr>
        <w:rFonts w:ascii="Wingdings" w:hAnsi="Wingdings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 w15:restartNumberingAfterBreak="0">
    <w:nsid w:val="74A82F78"/>
    <w:multiLevelType w:val="hybridMultilevel"/>
    <w:tmpl w:val="CAC6C96C"/>
    <w:lvl w:ilvl="0" w:tplc="4ECA2690">
      <w:numFmt w:val="bullet"/>
      <w:lvlText w:val="•"/>
      <w:lvlJc w:val="left"/>
      <w:pPr>
        <w:ind w:left="-810" w:hanging="360"/>
      </w:pPr>
      <w:rPr>
        <w:rFonts w:ascii="Cambria" w:eastAsiaTheme="minorHAnsi" w:hAnsi="Cambria" w:cs="Frutiger-Bold" w:hint="default"/>
      </w:rPr>
    </w:lvl>
    <w:lvl w:ilvl="1" w:tplc="04090003" w:tentative="1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</w:abstractNum>
  <w:abstractNum w:abstractNumId="4" w15:restartNumberingAfterBreak="0">
    <w:nsid w:val="793B22D8"/>
    <w:multiLevelType w:val="hybridMultilevel"/>
    <w:tmpl w:val="27FE9232"/>
    <w:lvl w:ilvl="0" w:tplc="91B43F70">
      <w:numFmt w:val="bullet"/>
      <w:lvlText w:val="•"/>
      <w:lvlJc w:val="left"/>
      <w:pPr>
        <w:ind w:left="360" w:hanging="360"/>
      </w:pPr>
      <w:rPr>
        <w:rFonts w:ascii="Cambria" w:eastAsiaTheme="minorHAnsi" w:hAnsi="Cambria" w:cs="MinionPro-Regular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A45B69"/>
    <w:multiLevelType w:val="hybridMultilevel"/>
    <w:tmpl w:val="1614588E"/>
    <w:lvl w:ilvl="0" w:tplc="721636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attachedTemplate r:id="rId1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81">
      <o:colormru v:ext="edit" colors="#003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C32"/>
    <w:rsid w:val="000232EE"/>
    <w:rsid w:val="00023963"/>
    <w:rsid w:val="0005716F"/>
    <w:rsid w:val="00082A74"/>
    <w:rsid w:val="0008412C"/>
    <w:rsid w:val="0008447D"/>
    <w:rsid w:val="00085318"/>
    <w:rsid w:val="000A2360"/>
    <w:rsid w:val="000A330D"/>
    <w:rsid w:val="000A525A"/>
    <w:rsid w:val="000A7013"/>
    <w:rsid w:val="000B3042"/>
    <w:rsid w:val="000B5FB8"/>
    <w:rsid w:val="000D4A49"/>
    <w:rsid w:val="000E4DDF"/>
    <w:rsid w:val="000E60C3"/>
    <w:rsid w:val="00130FDB"/>
    <w:rsid w:val="0013453A"/>
    <w:rsid w:val="00145430"/>
    <w:rsid w:val="0014663C"/>
    <w:rsid w:val="00151F66"/>
    <w:rsid w:val="001561CF"/>
    <w:rsid w:val="00172F12"/>
    <w:rsid w:val="00173CB8"/>
    <w:rsid w:val="001A3D62"/>
    <w:rsid w:val="001A6294"/>
    <w:rsid w:val="001A792C"/>
    <w:rsid w:val="001B5C36"/>
    <w:rsid w:val="001F5692"/>
    <w:rsid w:val="00203429"/>
    <w:rsid w:val="00211529"/>
    <w:rsid w:val="00224551"/>
    <w:rsid w:val="0023517D"/>
    <w:rsid w:val="00262403"/>
    <w:rsid w:val="00264A4E"/>
    <w:rsid w:val="00282C6E"/>
    <w:rsid w:val="00296C22"/>
    <w:rsid w:val="002A2422"/>
    <w:rsid w:val="002A6DE3"/>
    <w:rsid w:val="002C2B54"/>
    <w:rsid w:val="002C6148"/>
    <w:rsid w:val="002D4455"/>
    <w:rsid w:val="002D6615"/>
    <w:rsid w:val="002F1C49"/>
    <w:rsid w:val="00305F45"/>
    <w:rsid w:val="0035106D"/>
    <w:rsid w:val="003568E6"/>
    <w:rsid w:val="00365F2A"/>
    <w:rsid w:val="003B7E01"/>
    <w:rsid w:val="003D11F4"/>
    <w:rsid w:val="003D6545"/>
    <w:rsid w:val="00413403"/>
    <w:rsid w:val="004219CC"/>
    <w:rsid w:val="00447A19"/>
    <w:rsid w:val="00472B5C"/>
    <w:rsid w:val="00473D36"/>
    <w:rsid w:val="00475108"/>
    <w:rsid w:val="00482D7D"/>
    <w:rsid w:val="00500E80"/>
    <w:rsid w:val="00515939"/>
    <w:rsid w:val="00537246"/>
    <w:rsid w:val="005374A9"/>
    <w:rsid w:val="00555F95"/>
    <w:rsid w:val="00567117"/>
    <w:rsid w:val="00570EA6"/>
    <w:rsid w:val="00597A70"/>
    <w:rsid w:val="005B29D5"/>
    <w:rsid w:val="005C5FC1"/>
    <w:rsid w:val="005D20CB"/>
    <w:rsid w:val="005F244F"/>
    <w:rsid w:val="00601069"/>
    <w:rsid w:val="006155D1"/>
    <w:rsid w:val="00624FAA"/>
    <w:rsid w:val="00627F60"/>
    <w:rsid w:val="00634723"/>
    <w:rsid w:val="006455B9"/>
    <w:rsid w:val="0065653F"/>
    <w:rsid w:val="00692A18"/>
    <w:rsid w:val="00694530"/>
    <w:rsid w:val="006A08EE"/>
    <w:rsid w:val="006A5A02"/>
    <w:rsid w:val="006B6F18"/>
    <w:rsid w:val="006C4415"/>
    <w:rsid w:val="006D5E95"/>
    <w:rsid w:val="006E0386"/>
    <w:rsid w:val="006F1FB1"/>
    <w:rsid w:val="00713B5B"/>
    <w:rsid w:val="00716C2D"/>
    <w:rsid w:val="007250BF"/>
    <w:rsid w:val="00731AFC"/>
    <w:rsid w:val="007839B0"/>
    <w:rsid w:val="0078495F"/>
    <w:rsid w:val="00784CAF"/>
    <w:rsid w:val="007D297A"/>
    <w:rsid w:val="007D5688"/>
    <w:rsid w:val="007F61FA"/>
    <w:rsid w:val="00802CC3"/>
    <w:rsid w:val="008049E7"/>
    <w:rsid w:val="00811156"/>
    <w:rsid w:val="00822520"/>
    <w:rsid w:val="00835180"/>
    <w:rsid w:val="00835F30"/>
    <w:rsid w:val="00854121"/>
    <w:rsid w:val="00861DA3"/>
    <w:rsid w:val="00865E33"/>
    <w:rsid w:val="00892B70"/>
    <w:rsid w:val="00894B0E"/>
    <w:rsid w:val="008B6F93"/>
    <w:rsid w:val="008D3CFE"/>
    <w:rsid w:val="008D4619"/>
    <w:rsid w:val="008D7F61"/>
    <w:rsid w:val="008E29AC"/>
    <w:rsid w:val="009024CA"/>
    <w:rsid w:val="0090569A"/>
    <w:rsid w:val="009310EC"/>
    <w:rsid w:val="00962C20"/>
    <w:rsid w:val="009838A4"/>
    <w:rsid w:val="00992C64"/>
    <w:rsid w:val="009A6F38"/>
    <w:rsid w:val="009D3E53"/>
    <w:rsid w:val="009D7496"/>
    <w:rsid w:val="00A018B2"/>
    <w:rsid w:val="00A3051C"/>
    <w:rsid w:val="00A31767"/>
    <w:rsid w:val="00A877A1"/>
    <w:rsid w:val="00A94ECD"/>
    <w:rsid w:val="00AC3AA4"/>
    <w:rsid w:val="00AC3EFD"/>
    <w:rsid w:val="00AD0807"/>
    <w:rsid w:val="00AE05C5"/>
    <w:rsid w:val="00B022ED"/>
    <w:rsid w:val="00B13ED5"/>
    <w:rsid w:val="00B50970"/>
    <w:rsid w:val="00B51ACE"/>
    <w:rsid w:val="00B52A5D"/>
    <w:rsid w:val="00B61F61"/>
    <w:rsid w:val="00B72C6B"/>
    <w:rsid w:val="00B74CEB"/>
    <w:rsid w:val="00B85E6F"/>
    <w:rsid w:val="00B95039"/>
    <w:rsid w:val="00B95C79"/>
    <w:rsid w:val="00BA5BCB"/>
    <w:rsid w:val="00BA7198"/>
    <w:rsid w:val="00BB44A2"/>
    <w:rsid w:val="00BB51A3"/>
    <w:rsid w:val="00BD25CC"/>
    <w:rsid w:val="00BE6473"/>
    <w:rsid w:val="00BF2284"/>
    <w:rsid w:val="00C276BE"/>
    <w:rsid w:val="00C3481F"/>
    <w:rsid w:val="00C410EA"/>
    <w:rsid w:val="00C4376F"/>
    <w:rsid w:val="00C641FD"/>
    <w:rsid w:val="00C645DD"/>
    <w:rsid w:val="00C82600"/>
    <w:rsid w:val="00CA24F4"/>
    <w:rsid w:val="00CA295C"/>
    <w:rsid w:val="00CB47B8"/>
    <w:rsid w:val="00CD19CD"/>
    <w:rsid w:val="00CD4A3A"/>
    <w:rsid w:val="00CE1CD8"/>
    <w:rsid w:val="00D06F04"/>
    <w:rsid w:val="00D11A37"/>
    <w:rsid w:val="00D167B6"/>
    <w:rsid w:val="00D2725C"/>
    <w:rsid w:val="00D33FE0"/>
    <w:rsid w:val="00D42314"/>
    <w:rsid w:val="00D45A08"/>
    <w:rsid w:val="00D46564"/>
    <w:rsid w:val="00D70EB5"/>
    <w:rsid w:val="00D75428"/>
    <w:rsid w:val="00D86CD6"/>
    <w:rsid w:val="00D951FB"/>
    <w:rsid w:val="00DA204F"/>
    <w:rsid w:val="00DB402F"/>
    <w:rsid w:val="00DD7D06"/>
    <w:rsid w:val="00DE35FB"/>
    <w:rsid w:val="00DE4E8F"/>
    <w:rsid w:val="00E1042B"/>
    <w:rsid w:val="00E2015D"/>
    <w:rsid w:val="00E218CB"/>
    <w:rsid w:val="00E25707"/>
    <w:rsid w:val="00E30227"/>
    <w:rsid w:val="00E3339C"/>
    <w:rsid w:val="00E43D6E"/>
    <w:rsid w:val="00E501AF"/>
    <w:rsid w:val="00E504E6"/>
    <w:rsid w:val="00E64AFB"/>
    <w:rsid w:val="00E741BE"/>
    <w:rsid w:val="00E80065"/>
    <w:rsid w:val="00E80F4D"/>
    <w:rsid w:val="00E840EF"/>
    <w:rsid w:val="00EA4297"/>
    <w:rsid w:val="00ED24F4"/>
    <w:rsid w:val="00EE3E0B"/>
    <w:rsid w:val="00EF4F93"/>
    <w:rsid w:val="00F00C32"/>
    <w:rsid w:val="00F3154D"/>
    <w:rsid w:val="00F65170"/>
    <w:rsid w:val="00F74F38"/>
    <w:rsid w:val="00F91C6E"/>
    <w:rsid w:val="00F954B1"/>
    <w:rsid w:val="00FE28A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003963"/>
    </o:shapedefaults>
    <o:shapelayout v:ext="edit">
      <o:idmap v:ext="edit" data="1"/>
    </o:shapelayout>
  </w:shapeDefaults>
  <w:decimalSymbol w:val="."/>
  <w:listSeparator w:val=","/>
  <w14:docId w14:val="74A54203"/>
  <w15:docId w15:val="{86933C8C-6A6E-40E8-830C-E6807399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5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HEADING">
    <w:name w:val="PAGE HEADING"/>
    <w:basedOn w:val="Normal"/>
    <w:autoRedefine/>
    <w:qFormat/>
    <w:rsid w:val="00BA119A"/>
    <w:pPr>
      <w:ind w:hanging="360"/>
      <w:jc w:val="center"/>
    </w:pPr>
    <w:rPr>
      <w:rFonts w:ascii="Times New Roman" w:hAnsi="Times New Roman"/>
      <w:b/>
      <w:sz w:val="32"/>
    </w:rPr>
  </w:style>
  <w:style w:type="paragraph" w:customStyle="1" w:styleId="PAGESUBHEADING">
    <w:name w:val="PAGE SUB HEADING"/>
    <w:next w:val="Normal"/>
    <w:autoRedefine/>
    <w:qFormat/>
    <w:rsid w:val="00BA119A"/>
    <w:rPr>
      <w:rFonts w:ascii="Times New Roman" w:hAnsi="Times New Roman"/>
      <w:sz w:val="28"/>
    </w:rPr>
  </w:style>
  <w:style w:type="paragraph" w:customStyle="1" w:styleId="BODY">
    <w:name w:val="BODY"/>
    <w:autoRedefine/>
    <w:qFormat/>
    <w:rsid w:val="00BA119A"/>
    <w:pPr>
      <w:spacing w:line="360" w:lineRule="auto"/>
    </w:pPr>
    <w:rPr>
      <w:rFonts w:ascii="Times New Roman" w:hAnsi="Times New Roman"/>
      <w:caps/>
    </w:rPr>
  </w:style>
  <w:style w:type="paragraph" w:customStyle="1" w:styleId="INTRO">
    <w:name w:val="INTRO"/>
    <w:basedOn w:val="Normal"/>
    <w:autoRedefine/>
    <w:qFormat/>
    <w:rsid w:val="00BA119A"/>
    <w:pPr>
      <w:spacing w:line="36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rsid w:val="00FA72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E3"/>
  </w:style>
  <w:style w:type="paragraph" w:styleId="Footer">
    <w:name w:val="footer"/>
    <w:basedOn w:val="Normal"/>
    <w:link w:val="FooterChar"/>
    <w:uiPriority w:val="99"/>
    <w:unhideWhenUsed/>
    <w:rsid w:val="00FA72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E3"/>
  </w:style>
  <w:style w:type="paragraph" w:customStyle="1" w:styleId="BasicParagraph">
    <w:name w:val="[Basic Paragraph]"/>
    <w:basedOn w:val="Normal"/>
    <w:uiPriority w:val="99"/>
    <w:rsid w:val="004371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ullets">
    <w:name w:val="bullets"/>
    <w:basedOn w:val="Normal"/>
    <w:uiPriority w:val="99"/>
    <w:rsid w:val="00437115"/>
    <w:pPr>
      <w:widowControl w:val="0"/>
      <w:tabs>
        <w:tab w:val="left" w:pos="270"/>
      </w:tabs>
      <w:suppressAutoHyphens/>
      <w:autoSpaceDE w:val="0"/>
      <w:autoSpaceDN w:val="0"/>
      <w:adjustRightInd w:val="0"/>
      <w:spacing w:before="90" w:line="280" w:lineRule="atLeast"/>
      <w:textAlignment w:val="center"/>
    </w:pPr>
    <w:rPr>
      <w:rFonts w:ascii="Frutiger-Light" w:hAnsi="Frutiger-Light" w:cs="Frutiger-Light"/>
      <w:color w:val="000000"/>
      <w:sz w:val="22"/>
      <w:szCs w:val="22"/>
    </w:rPr>
  </w:style>
  <w:style w:type="paragraph" w:customStyle="1" w:styleId="HCH-BODY-SUBHEAD">
    <w:name w:val="HCH-BODY-SUBHEAD"/>
    <w:qFormat/>
    <w:rsid w:val="00472B5C"/>
    <w:pPr>
      <w:suppressAutoHyphens/>
      <w:ind w:left="-1260" w:right="-360"/>
    </w:pPr>
    <w:rPr>
      <w:rFonts w:ascii="Cambria" w:hAnsi="Cambria" w:cs="MinionPro-Regular"/>
      <w:b/>
      <w:noProof/>
      <w:color w:val="003963"/>
      <w:sz w:val="22"/>
    </w:rPr>
  </w:style>
  <w:style w:type="paragraph" w:customStyle="1" w:styleId="HCH-HEADING">
    <w:name w:val="HCH-HEADING"/>
    <w:qFormat/>
    <w:rsid w:val="00472B5C"/>
    <w:rPr>
      <w:rFonts w:ascii="Cambria" w:hAnsi="Cambria"/>
      <w:b/>
      <w:color w:val="003963"/>
      <w:sz w:val="52"/>
    </w:rPr>
  </w:style>
  <w:style w:type="paragraph" w:customStyle="1" w:styleId="HCH-SUBHEAD">
    <w:name w:val="HCH-SUBHEAD"/>
    <w:qFormat/>
    <w:rsid w:val="0090569A"/>
    <w:pPr>
      <w:suppressAutoHyphens/>
    </w:pPr>
    <w:rPr>
      <w:rFonts w:ascii="Cambria" w:hAnsi="Cambria" w:cs="Frutiger-BoldItalic"/>
      <w:bCs/>
      <w:iCs/>
      <w:color w:val="2670A0"/>
      <w:sz w:val="32"/>
      <w:szCs w:val="30"/>
    </w:rPr>
  </w:style>
  <w:style w:type="paragraph" w:customStyle="1" w:styleId="HCH-BODY">
    <w:name w:val="HCH-BODY"/>
    <w:qFormat/>
    <w:rsid w:val="003568E6"/>
    <w:pPr>
      <w:suppressAutoHyphens/>
      <w:spacing w:after="120"/>
      <w:ind w:left="-1267" w:right="-360"/>
    </w:pPr>
    <w:rPr>
      <w:rFonts w:ascii="Cambria" w:hAnsi="Cambria" w:cs="Frutiger-Light"/>
      <w:color w:val="404040" w:themeColor="text1" w:themeTint="BF"/>
      <w:sz w:val="22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F1C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F1C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6240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0">
    <w:name w:val="Body"/>
    <w:autoRedefine/>
    <w:rsid w:val="003D6545"/>
    <w:rPr>
      <w:rFonts w:eastAsia="ヒラギノ角ゴ Pro W3" w:cstheme="minorHAnsi"/>
      <w:b/>
      <w:color w:val="E36C0A" w:themeColor="accent6" w:themeShade="BF"/>
      <w:sz w:val="28"/>
      <w:szCs w:val="28"/>
    </w:rPr>
  </w:style>
  <w:style w:type="paragraph" w:customStyle="1" w:styleId="Sub-heading">
    <w:name w:val="Sub-heading"/>
    <w:next w:val="Body0"/>
    <w:rsid w:val="003D6545"/>
    <w:pPr>
      <w:keepNext/>
    </w:pPr>
    <w:rPr>
      <w:rFonts w:ascii="Helvetica" w:eastAsia="ヒラギノ角ゴ Pro W3" w:hAnsi="Helvetica" w:cs="Times New Roman"/>
      <w:b/>
      <w:color w:val="000000"/>
      <w:szCs w:val="20"/>
    </w:rPr>
  </w:style>
  <w:style w:type="paragraph" w:styleId="ListParagraph">
    <w:name w:val="List Paragraph"/>
    <w:basedOn w:val="Normal"/>
    <w:rsid w:val="00784CAF"/>
    <w:pPr>
      <w:ind w:left="720"/>
      <w:contextualSpacing/>
    </w:pPr>
  </w:style>
  <w:style w:type="paragraph" w:customStyle="1" w:styleId="Default">
    <w:name w:val="Default"/>
    <w:rsid w:val="00E80F4D"/>
    <w:pPr>
      <w:autoSpaceDE w:val="0"/>
      <w:autoSpaceDN w:val="0"/>
      <w:adjustRightInd w:val="0"/>
    </w:pPr>
    <w:rPr>
      <w:rFonts w:ascii="Lucida Calligraphy" w:hAnsi="Lucida Calligraphy" w:cs="Lucida Calligraphy"/>
      <w:color w:val="000000"/>
    </w:rPr>
  </w:style>
  <w:style w:type="character" w:styleId="Hyperlink">
    <w:name w:val="Hyperlink"/>
    <w:basedOn w:val="DefaultParagraphFont"/>
    <w:unhideWhenUsed/>
    <w:rsid w:val="0069453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E1042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518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4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1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52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75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51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holycrosshealth.org/health-and-wellness/classes-and-support-groups/disease-prevention-and-management?title=Virtual%20Chronic%20Pain%20Self-Management%20Workshop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png"/><Relationship Id="rId1" Type="http://schemas.openxmlformats.org/officeDocument/2006/relationships/image" Target="media/image6.jpg"/><Relationship Id="rId6" Type="http://schemas.openxmlformats.org/officeDocument/2006/relationships/image" Target="media/image12.emf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system32\2830-HCH-FLYER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3F8F3BED7FA74B9F2F2283BF46CC9E" ma:contentTypeVersion="2" ma:contentTypeDescription="Create a new document." ma:contentTypeScope="" ma:versionID="68e8e8258aaf1b0d0c35eff751a88a24">
  <xsd:schema xmlns:xsd="http://www.w3.org/2001/XMLSchema" xmlns:xs="http://www.w3.org/2001/XMLSchema" xmlns:p="http://schemas.microsoft.com/office/2006/metadata/properties" xmlns:ns2="4b91531d-a4f7-47e3-8687-1e7e838a3343" xmlns:ns3="d3209944-2004-496d-9244-b18d2279675d" targetNamespace="http://schemas.microsoft.com/office/2006/metadata/properties" ma:root="true" ma:fieldsID="3c128e95ff0ef00f2659beb76883a4c0" ns2:_="" ns3:_="">
    <xsd:import namespace="4b91531d-a4f7-47e3-8687-1e7e838a3343"/>
    <xsd:import namespace="d3209944-2004-496d-9244-b18d2279675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1531d-a4f7-47e3-8687-1e7e838a33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09944-2004-496d-9244-b18d2279675d" elementFormDefault="qualified">
    <xsd:import namespace="http://schemas.microsoft.com/office/2006/documentManagement/types"/>
    <xsd:import namespace="http://schemas.microsoft.com/office/infopath/2007/PartnerControls"/>
    <xsd:element name="Location" ma:index="11" nillable="true" ma:displayName="Location" ma:format="Dropdown" ma:internalName="Location">
      <xsd:simpleType>
        <xsd:restriction base="dms:Choice">
          <xsd:enumeration value="Holy Cross Germantown Hospital"/>
          <xsd:enumeration value="Holy Cross Health"/>
          <xsd:enumeration value="Holy Cross Hospital"/>
          <xsd:enumeration value="Cobranded (Both Hospital Logos)"/>
          <xsd:enumeration value="Holy Cross Health Partners"/>
          <xsd:enumeration value="Holy Cross Health Network"/>
          <xsd:enumeration value="Job Aid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 xmlns="d3209944-2004-496d-9244-b18d2279675d">Holy Cross Health</Location>
    <_dlc_DocId xmlns="4b91531d-a4f7-47e3-8687-1e7e838a3343">KAAAK632XRJN-169-84</_dlc_DocId>
    <_dlc_DocIdUrl xmlns="4b91531d-a4f7-47e3-8687-1e7e838a3343">
      <Url>http://hcnet.che.org/resources/Brand%20Identity/_layouts/DocIdRedir.aspx?ID=KAAAK632XRJN-169-84</Url>
      <Description>KAAAK632XRJN-169-84</Description>
    </_dlc_DocIdUrl>
  </documentManagement>
</p:properties>
</file>

<file path=customXml/itemProps1.xml><?xml version="1.0" encoding="utf-8"?>
<ds:datastoreItem xmlns:ds="http://schemas.openxmlformats.org/officeDocument/2006/customXml" ds:itemID="{4E452CA3-FC68-41BA-997F-639164C07F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32C608-77B9-408E-8EE5-0D609CC559E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84CAA2D-5690-454F-B479-73EF44802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91531d-a4f7-47e3-8687-1e7e838a3343"/>
    <ds:schemaRef ds:uri="d3209944-2004-496d-9244-b18d22796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7C88F5-DDDE-43A5-9EC4-650AD71AB1F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FA468EC-22A3-4417-8D32-4F5877770898}">
  <ds:schemaRefs>
    <ds:schemaRef ds:uri="http://schemas.microsoft.com/office/2006/metadata/properties"/>
    <ds:schemaRef ds:uri="http://schemas.microsoft.com/office/infopath/2007/PartnerControls"/>
    <ds:schemaRef ds:uri="d3209944-2004-496d-9244-b18d2279675d"/>
    <ds:schemaRef ds:uri="4b91531d-a4f7-47e3-8687-1e7e838a33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2830-HCH-FLYER TEMPLATE 2</Template>
  <TotalTime>1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Holy Cross Health Flyer Portrait</vt:lpstr>
    </vt:vector>
  </TitlesOfParts>
  <Company>Norasack Design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Holy Cross Health Flyer Portrait</dc:title>
  <dc:subject/>
  <dc:creator>Norasack Pathammavong</dc:creator>
  <cp:keywords/>
  <cp:lastModifiedBy>Sarah McKechnie</cp:lastModifiedBy>
  <cp:revision>4</cp:revision>
  <cp:lastPrinted>2022-12-14T16:12:00Z</cp:lastPrinted>
  <dcterms:created xsi:type="dcterms:W3CDTF">2022-12-14T16:07:00Z</dcterms:created>
  <dcterms:modified xsi:type="dcterms:W3CDTF">2022-12-14T20:50:00Z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0x010100E63F8F3BED7FA74B9F2F2283BF46CC9E</vt:lpwstr>
  </property>
  <property fmtid="{D5CDD505-2E9C-101B-9397-08002B2CF9AE}" pid="3" name="_dlc_DocIdItemGuid">
    <vt:lpwstr>e944b8dd-27b8-470d-9379-f72f21985d48</vt:lpwstr>
  </property>
</Properties>
</file>