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E5267B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09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094"/>
            </w:tblGrid>
            <w:tr w:rsidR="00E5267B" w:rsidTr="00F27AAB">
              <w:trPr>
                <w:cantSplit/>
                <w:trHeight w:hRule="exact" w:val="6120"/>
              </w:trPr>
              <w:tc>
                <w:tcPr>
                  <w:tcW w:w="7094" w:type="dxa"/>
                </w:tcPr>
                <w:p w:rsidR="00E5267B" w:rsidRDefault="00600382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572000" cy="39624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96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267B" w:rsidTr="00BD46B0">
              <w:trPr>
                <w:trHeight w:hRule="exact" w:val="7920"/>
              </w:trPr>
              <w:tc>
                <w:tcPr>
                  <w:tcW w:w="7094" w:type="dxa"/>
                </w:tcPr>
                <w:p w:rsidR="00E5267B" w:rsidRPr="00F27AAB" w:rsidRDefault="00FB3DAD">
                  <w:pPr>
                    <w:pStyle w:val="Subtitle"/>
                    <w:rPr>
                      <w:sz w:val="72"/>
                      <w:szCs w:val="72"/>
                    </w:rPr>
                  </w:pPr>
                  <w:r w:rsidRPr="00F27AAB">
                    <w:rPr>
                      <w:sz w:val="72"/>
                      <w:szCs w:val="72"/>
                    </w:rPr>
                    <w:t>June 11-16</w:t>
                  </w:r>
                  <w:r w:rsidR="001654BF" w:rsidRPr="00F27AAB">
                    <w:rPr>
                      <w:sz w:val="72"/>
                      <w:szCs w:val="72"/>
                    </w:rPr>
                    <w:t>, 2017</w:t>
                  </w:r>
                </w:p>
                <w:p w:rsidR="00E5267B" w:rsidRPr="00F27AAB" w:rsidRDefault="00F27AAB">
                  <w:pPr>
                    <w:pStyle w:val="Title"/>
                    <w:rPr>
                      <w:sz w:val="40"/>
                      <w:szCs w:val="40"/>
                    </w:rPr>
                  </w:pPr>
                  <w:r w:rsidRPr="00F27AAB">
                    <w:rPr>
                      <w:sz w:val="40"/>
                      <w:szCs w:val="40"/>
                    </w:rPr>
                    <w:t>Week long summer sports camp for school-aged children who are blind or visually impaired!</w:t>
                  </w:r>
                  <w:r w:rsidR="00C21AA0">
                    <w:rPr>
                      <w:sz w:val="40"/>
                      <w:szCs w:val="40"/>
                    </w:rPr>
                    <w:t xml:space="preserve"> Sports include:</w:t>
                  </w:r>
                </w:p>
                <w:p w:rsidR="00011D8B" w:rsidRPr="00F27AAB" w:rsidRDefault="00F27AAB" w:rsidP="009D6800">
                  <w:pPr>
                    <w:pStyle w:val="Heading1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Canoeing, kayaking, tandem biking, beep baseball, goalball, ice hockey, bowling, dance, drums alive, tennis, archery, golf, judo, track and field, rock climbing, row</w:t>
                  </w:r>
                  <w:r w:rsidR="00763E0A">
                    <w:rPr>
                      <w:sz w:val="40"/>
                      <w:szCs w:val="40"/>
                    </w:rPr>
                    <w:t xml:space="preserve">ing, swimming, </w:t>
                  </w:r>
                  <w:r w:rsidR="002F1874">
                    <w:rPr>
                      <w:sz w:val="40"/>
                      <w:szCs w:val="40"/>
                    </w:rPr>
                    <w:t xml:space="preserve">horseback riding, paddle boarding </w:t>
                  </w:r>
                  <w:r w:rsidR="00763E0A">
                    <w:rPr>
                      <w:sz w:val="40"/>
                      <w:szCs w:val="40"/>
                    </w:rPr>
                    <w:t>and trampoline</w:t>
                  </w:r>
                  <w:r>
                    <w:rPr>
                      <w:sz w:val="40"/>
                      <w:szCs w:val="40"/>
                    </w:rPr>
                    <w:t>!</w:t>
                  </w:r>
                </w:p>
                <w:p w:rsidR="0045250E" w:rsidRDefault="00A22693" w:rsidP="00F27AAB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1" locked="0" layoutInCell="1" allowOverlap="1" wp14:anchorId="51322D3D" wp14:editId="0CFE4E03">
                        <wp:simplePos x="0" y="0"/>
                        <wp:positionH relativeFrom="column">
                          <wp:posOffset>57150</wp:posOffset>
                        </wp:positionH>
                        <wp:positionV relativeFrom="paragraph">
                          <wp:posOffset>174625</wp:posOffset>
                        </wp:positionV>
                        <wp:extent cx="4118610" cy="8953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40"/>
                            <wp:lineTo x="21480" y="21140"/>
                            <wp:lineTo x="21480" y="0"/>
                            <wp:lineTo x="0" y="0"/>
                          </wp:wrapPolygon>
                        </wp:wrapTight>
                        <wp:docPr id="1" name="Picture 1" descr="Image result for vip spo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vip spo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861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F27AAB" w:rsidRPr="00F27AAB" w:rsidRDefault="00F27AAB" w:rsidP="00F27AAB"/>
              </w:tc>
            </w:tr>
            <w:tr w:rsidR="00E5267B" w:rsidTr="00BD46B0">
              <w:trPr>
                <w:trHeight w:hRule="exact" w:val="1507"/>
              </w:trPr>
              <w:tc>
                <w:tcPr>
                  <w:tcW w:w="7094" w:type="dxa"/>
                  <w:vAlign w:val="bottom"/>
                </w:tcPr>
                <w:p w:rsidR="00E5267B" w:rsidRDefault="00E5267B"/>
              </w:tc>
            </w:tr>
            <w:tr w:rsidR="00BD46B0" w:rsidTr="00BD46B0">
              <w:trPr>
                <w:trHeight w:hRule="exact" w:val="1507"/>
              </w:trPr>
              <w:tc>
                <w:tcPr>
                  <w:tcW w:w="7094" w:type="dxa"/>
                  <w:vAlign w:val="bottom"/>
                </w:tcPr>
                <w:p w:rsidR="00BD46B0" w:rsidRDefault="00BD46B0"/>
              </w:tc>
            </w:tr>
            <w:tr w:rsidR="00BD46B0" w:rsidTr="00BD46B0">
              <w:trPr>
                <w:trHeight w:hRule="exact" w:val="1507"/>
              </w:trPr>
              <w:tc>
                <w:tcPr>
                  <w:tcW w:w="7094" w:type="dxa"/>
                  <w:vAlign w:val="bottom"/>
                </w:tcPr>
                <w:p w:rsidR="00BD46B0" w:rsidRDefault="00BD46B0"/>
              </w:tc>
            </w:tr>
          </w:tbl>
          <w:p w:rsidR="00E5267B" w:rsidRDefault="00E5267B"/>
        </w:tc>
        <w:tc>
          <w:tcPr>
            <w:tcW w:w="144" w:type="dxa"/>
          </w:tcPr>
          <w:p w:rsidR="00E5267B" w:rsidRDefault="00E5267B"/>
        </w:tc>
        <w:tc>
          <w:tcPr>
            <w:tcW w:w="3456" w:type="dxa"/>
          </w:tcPr>
          <w:tbl>
            <w:tblPr>
              <w:tblW w:w="3471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71"/>
            </w:tblGrid>
            <w:tr w:rsidR="00E5267B" w:rsidTr="00C21AA0">
              <w:trPr>
                <w:trHeight w:hRule="exact" w:val="10752"/>
              </w:trPr>
              <w:tc>
                <w:tcPr>
                  <w:tcW w:w="3471" w:type="dxa"/>
                  <w:shd w:val="clear" w:color="auto" w:fill="27A8DF" w:themeFill="accent2"/>
                  <w:vAlign w:val="center"/>
                </w:tcPr>
                <w:p w:rsidR="00E5267B" w:rsidRPr="001676E8" w:rsidRDefault="001654BF">
                  <w:pPr>
                    <w:pStyle w:val="Heading2"/>
                    <w:rPr>
                      <w:sz w:val="40"/>
                      <w:szCs w:val="40"/>
                    </w:rPr>
                  </w:pPr>
                  <w:r w:rsidRPr="001676E8">
                    <w:rPr>
                      <w:sz w:val="40"/>
                      <w:szCs w:val="40"/>
                    </w:rPr>
                    <w:t xml:space="preserve">VIP Sports Summer Camp </w:t>
                  </w:r>
                </w:p>
                <w:p w:rsidR="00E5267B" w:rsidRPr="001676E8" w:rsidRDefault="00E5267B">
                  <w:pPr>
                    <w:pStyle w:val="Line"/>
                    <w:rPr>
                      <w:sz w:val="40"/>
                      <w:szCs w:val="40"/>
                    </w:rPr>
                  </w:pPr>
                </w:p>
                <w:p w:rsidR="00E5267B" w:rsidRPr="001676E8" w:rsidRDefault="002F1874">
                  <w:pPr>
                    <w:pStyle w:val="Heading2"/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 xml:space="preserve">20 </w:t>
                  </w:r>
                  <w:r w:rsidR="00073C33">
                    <w:rPr>
                      <w:sz w:val="40"/>
                      <w:szCs w:val="40"/>
                    </w:rPr>
                    <w:t xml:space="preserve"> different</w:t>
                  </w:r>
                  <w:proofErr w:type="gramEnd"/>
                  <w:r w:rsidR="00F33CCD" w:rsidRPr="001676E8">
                    <w:rPr>
                      <w:sz w:val="40"/>
                      <w:szCs w:val="40"/>
                    </w:rPr>
                    <w:t xml:space="preserve"> sports!</w:t>
                  </w:r>
                </w:p>
                <w:p w:rsidR="00E5267B" w:rsidRPr="001676E8" w:rsidRDefault="00E5267B">
                  <w:pPr>
                    <w:pStyle w:val="Line"/>
                    <w:rPr>
                      <w:sz w:val="40"/>
                      <w:szCs w:val="40"/>
                    </w:rPr>
                  </w:pPr>
                </w:p>
                <w:p w:rsidR="00E5267B" w:rsidRPr="001676E8" w:rsidRDefault="00F33CCD">
                  <w:pPr>
                    <w:pStyle w:val="Heading2"/>
                    <w:rPr>
                      <w:sz w:val="40"/>
                      <w:szCs w:val="40"/>
                    </w:rPr>
                  </w:pPr>
                  <w:r w:rsidRPr="001676E8">
                    <w:rPr>
                      <w:sz w:val="40"/>
                      <w:szCs w:val="40"/>
                    </w:rPr>
                    <w:t>Contact us to apply now</w:t>
                  </w:r>
                </w:p>
                <w:p w:rsidR="00E5267B" w:rsidRPr="001676E8" w:rsidRDefault="00E5267B">
                  <w:pPr>
                    <w:pStyle w:val="Line"/>
                    <w:rPr>
                      <w:sz w:val="40"/>
                      <w:szCs w:val="40"/>
                    </w:rPr>
                  </w:pPr>
                </w:p>
                <w:p w:rsidR="005C2344" w:rsidRDefault="00763E0A">
                  <w:pPr>
                    <w:pStyle w:val="Heading2"/>
                    <w:rPr>
                      <w:sz w:val="32"/>
                      <w:szCs w:val="32"/>
                    </w:rPr>
                  </w:pPr>
                  <w:proofErr w:type="spellStart"/>
                  <w:proofErr w:type="gramStart"/>
                  <w:r>
                    <w:rPr>
                      <w:sz w:val="32"/>
                      <w:szCs w:val="32"/>
                    </w:rPr>
                    <w:t>e</w:t>
                  </w:r>
                  <w:r w:rsidR="00F33CCD" w:rsidRPr="005C2344">
                    <w:rPr>
                      <w:sz w:val="32"/>
                      <w:szCs w:val="32"/>
                    </w:rPr>
                    <w:t>nvisionblindsports</w:t>
                  </w:r>
                  <w:proofErr w:type="spellEnd"/>
                  <w:proofErr w:type="gramEnd"/>
                </w:p>
                <w:p w:rsidR="00E5267B" w:rsidRPr="005C2344" w:rsidRDefault="00F33CCD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5C2344">
                    <w:rPr>
                      <w:sz w:val="32"/>
                      <w:szCs w:val="32"/>
                    </w:rPr>
                    <w:t>@gmail.com</w:t>
                  </w:r>
                </w:p>
                <w:p w:rsidR="00E5267B" w:rsidRPr="001676E8" w:rsidRDefault="00E5267B">
                  <w:pPr>
                    <w:pStyle w:val="Line"/>
                    <w:rPr>
                      <w:sz w:val="40"/>
                      <w:szCs w:val="40"/>
                    </w:rPr>
                  </w:pPr>
                </w:p>
                <w:p w:rsidR="00E5267B" w:rsidRPr="005D18B7" w:rsidRDefault="00F33CCD" w:rsidP="000B08AE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5D18B7">
                    <w:rPr>
                      <w:sz w:val="32"/>
                      <w:szCs w:val="32"/>
                    </w:rPr>
                    <w:t>Cost of camp is $</w:t>
                  </w:r>
                  <w:r w:rsidR="001676E8" w:rsidRPr="005D18B7">
                    <w:rPr>
                      <w:sz w:val="32"/>
                      <w:szCs w:val="32"/>
                    </w:rPr>
                    <w:t>350</w:t>
                  </w:r>
                  <w:r w:rsidR="005D18B7" w:rsidRPr="005D18B7">
                    <w:rPr>
                      <w:sz w:val="32"/>
                      <w:szCs w:val="32"/>
                    </w:rPr>
                    <w:t xml:space="preserve"> Write</w:t>
                  </w:r>
                  <w:r w:rsidR="005D18B7">
                    <w:rPr>
                      <w:sz w:val="32"/>
                      <w:szCs w:val="32"/>
                    </w:rPr>
                    <w:t xml:space="preserve"> checks to ENVISION Blind Sports</w:t>
                  </w:r>
                </w:p>
                <w:p w:rsidR="005D18B7" w:rsidRPr="005D18B7" w:rsidRDefault="005D18B7" w:rsidP="005D18B7">
                  <w:pPr>
                    <w:pStyle w:val="Line"/>
                  </w:pPr>
                </w:p>
                <w:p w:rsidR="005D18B7" w:rsidRPr="005D18B7" w:rsidRDefault="005D18B7" w:rsidP="005D18B7">
                  <w:pPr>
                    <w:pStyle w:val="Line"/>
                  </w:pPr>
                </w:p>
                <w:p w:rsidR="00F33CCD" w:rsidRPr="00F33CCD" w:rsidRDefault="00F33CCD" w:rsidP="00F33CCD">
                  <w:pPr>
                    <w:pStyle w:val="Line"/>
                  </w:pPr>
                  <w:r>
                    <w:t>Cos</w:t>
                  </w:r>
                </w:p>
              </w:tc>
            </w:tr>
            <w:tr w:rsidR="00E5267B" w:rsidTr="00C21AA0">
              <w:trPr>
                <w:trHeight w:hRule="exact" w:val="88"/>
              </w:trPr>
              <w:tc>
                <w:tcPr>
                  <w:tcW w:w="3471" w:type="dxa"/>
                </w:tcPr>
                <w:p w:rsidR="00E5267B" w:rsidRDefault="00E5267B"/>
              </w:tc>
            </w:tr>
            <w:tr w:rsidR="00E5267B" w:rsidTr="00C21AA0">
              <w:trPr>
                <w:trHeight w:hRule="exact" w:val="3384"/>
              </w:trPr>
              <w:tc>
                <w:tcPr>
                  <w:tcW w:w="3471" w:type="dxa"/>
                  <w:shd w:val="clear" w:color="auto" w:fill="00A59B" w:themeFill="accent1"/>
                  <w:vAlign w:val="center"/>
                </w:tcPr>
                <w:p w:rsidR="005C2344" w:rsidRDefault="00763E0A">
                  <w:pPr>
                    <w:pStyle w:val="ContactInf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Contact </w:t>
                  </w:r>
                  <w:r w:rsidR="005D18B7">
                    <w:rPr>
                      <w:sz w:val="32"/>
                      <w:szCs w:val="32"/>
                    </w:rPr>
                    <w:t>Information</w:t>
                  </w:r>
                  <w:r w:rsidR="001676E8" w:rsidRPr="005C2344">
                    <w:rPr>
                      <w:sz w:val="32"/>
                      <w:szCs w:val="32"/>
                    </w:rPr>
                    <w:t>:</w:t>
                  </w:r>
                </w:p>
                <w:p w:rsidR="005D18B7" w:rsidRDefault="00763E0A" w:rsidP="005D18B7">
                  <w:pPr>
                    <w:pStyle w:val="ContactInfo"/>
                  </w:pPr>
                  <w:r>
                    <w:t xml:space="preserve">Wendy Fagan, </w:t>
                  </w:r>
                  <w:r w:rsidR="0045250E">
                    <w:t>d</w:t>
                  </w:r>
                  <w:r w:rsidR="005D18B7" w:rsidRPr="005D18B7">
                    <w:t>irector</w:t>
                  </w:r>
                  <w:r w:rsidR="0045250E">
                    <w:t xml:space="preserve"> </w:t>
                  </w:r>
                  <w:r w:rsidR="005D18B7">
                    <w:t xml:space="preserve">ENVISION Blind Sports </w:t>
                  </w:r>
                  <w:r w:rsidR="0045250E">
                    <w:t xml:space="preserve"> </w:t>
                  </w:r>
                  <w:r w:rsidR="005D18B7">
                    <w:t xml:space="preserve">88 </w:t>
                  </w:r>
                  <w:proofErr w:type="spellStart"/>
                  <w:r w:rsidR="005D18B7">
                    <w:t>Seidle</w:t>
                  </w:r>
                  <w:proofErr w:type="spellEnd"/>
                  <w:r w:rsidR="005D18B7">
                    <w:t xml:space="preserve"> Road </w:t>
                  </w:r>
                  <w:r w:rsidR="0045250E">
                    <w:t xml:space="preserve">              </w:t>
                  </w:r>
                  <w:r w:rsidR="005D18B7">
                    <w:t>Mercer, PA 16137</w:t>
                  </w:r>
                  <w:r w:rsidR="0045250E">
                    <w:t xml:space="preserve">       </w:t>
                  </w:r>
                  <w:r w:rsidR="005D18B7">
                    <w:t xml:space="preserve"> </w:t>
                  </w:r>
                  <w:r w:rsidR="0045250E">
                    <w:t>724-967-4712</w:t>
                  </w:r>
                </w:p>
                <w:p w:rsidR="00E5267B" w:rsidRPr="005C2344" w:rsidRDefault="005D18B7" w:rsidP="005D18B7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CEFC192A1E314CB89A460F7D349D9448"/>
                      </w:placeholder>
                      <w:text w:multiLine="1"/>
                    </w:sdtPr>
                    <w:sdtEndPr/>
                    <w:sdtContent>
                      <w:r w:rsidR="00763E0A">
                        <w:br/>
                      </w:r>
                      <w:proofErr w:type="spellStart"/>
                      <w:r w:rsidR="0045250E">
                        <w:t>envisionblindsports</w:t>
                      </w:r>
                      <w:proofErr w:type="spellEnd"/>
                      <w:r w:rsidR="0045250E">
                        <w:t>@ gmail.com</w:t>
                      </w:r>
                    </w:sdtContent>
                  </w:sdt>
                </w:p>
                <w:p w:rsidR="00E5267B" w:rsidRDefault="00E5267B">
                  <w:pPr>
                    <w:pStyle w:val="ContactInfo"/>
                  </w:pPr>
                </w:p>
                <w:p w:rsidR="00E5267B" w:rsidRDefault="00E5267B" w:rsidP="00011D8B">
                  <w:pPr>
                    <w:pStyle w:val="Date"/>
                  </w:pPr>
                </w:p>
              </w:tc>
            </w:tr>
          </w:tbl>
          <w:p w:rsidR="00E5267B" w:rsidRDefault="00E5267B"/>
        </w:tc>
      </w:tr>
    </w:tbl>
    <w:p w:rsidR="00073C33" w:rsidRDefault="00073C33">
      <w:pPr>
        <w:pStyle w:val="NoSpacing"/>
      </w:pPr>
      <w:bookmarkStart w:id="0" w:name="_GoBack"/>
      <w:bookmarkEnd w:id="0"/>
    </w:p>
    <w:sectPr w:rsidR="00073C3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3357"/>
    <w:multiLevelType w:val="hybridMultilevel"/>
    <w:tmpl w:val="3C888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5B0CCC"/>
    <w:multiLevelType w:val="hybridMultilevel"/>
    <w:tmpl w:val="3C641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57334"/>
    <w:multiLevelType w:val="hybridMultilevel"/>
    <w:tmpl w:val="ADF2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4BF"/>
    <w:rsid w:val="00011D8B"/>
    <w:rsid w:val="00073C33"/>
    <w:rsid w:val="000B08AE"/>
    <w:rsid w:val="001654BF"/>
    <w:rsid w:val="001676E8"/>
    <w:rsid w:val="001E2015"/>
    <w:rsid w:val="00221336"/>
    <w:rsid w:val="002F1874"/>
    <w:rsid w:val="003E12AE"/>
    <w:rsid w:val="0045250E"/>
    <w:rsid w:val="005C2344"/>
    <w:rsid w:val="005D18B7"/>
    <w:rsid w:val="00600382"/>
    <w:rsid w:val="00763E0A"/>
    <w:rsid w:val="00917A0E"/>
    <w:rsid w:val="009A5153"/>
    <w:rsid w:val="009D6800"/>
    <w:rsid w:val="00A22693"/>
    <w:rsid w:val="00BD46B0"/>
    <w:rsid w:val="00C21AA0"/>
    <w:rsid w:val="00D5087A"/>
    <w:rsid w:val="00E5267B"/>
    <w:rsid w:val="00F27AAB"/>
    <w:rsid w:val="00F33CCD"/>
    <w:rsid w:val="00FB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F33CCD"/>
    <w:rPr>
      <w:color w:val="27A8D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BD46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F33CCD"/>
    <w:rPr>
      <w:color w:val="27A8D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BD46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yant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EFC192A1E314CB89A460F7D349D9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9B4DF-71E0-495E-B1A8-E57E4C319253}"/>
      </w:docPartPr>
      <w:docPartBody>
        <w:p w:rsidR="0092017A" w:rsidRDefault="005666C0">
          <w:pPr>
            <w:pStyle w:val="CEFC192A1E314CB89A460F7D349D9448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6C0"/>
    <w:rsid w:val="00227BA0"/>
    <w:rsid w:val="00273E8F"/>
    <w:rsid w:val="003F0084"/>
    <w:rsid w:val="00531A0B"/>
    <w:rsid w:val="005666C0"/>
    <w:rsid w:val="005A40FE"/>
    <w:rsid w:val="008C66B6"/>
    <w:rsid w:val="0092017A"/>
    <w:rsid w:val="009F76C6"/>
    <w:rsid w:val="00FE432D"/>
    <w:rsid w:val="00FE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4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4F81BD" w:themeColor="accent1"/>
    </w:rPr>
  </w:style>
  <w:style w:type="paragraph" w:customStyle="1" w:styleId="1162A1252CDA416BA0C51EE475728CB2">
    <w:name w:val="1162A1252CDA416BA0C51EE475728CB2"/>
  </w:style>
  <w:style w:type="paragraph" w:customStyle="1" w:styleId="281189D6AB72427590FBF8D816F20895">
    <w:name w:val="281189D6AB72427590FBF8D816F20895"/>
  </w:style>
  <w:style w:type="paragraph" w:customStyle="1" w:styleId="71A1874D65534D7DAE4CB77CA554B9E7">
    <w:name w:val="71A1874D65534D7DAE4CB77CA554B9E7"/>
  </w:style>
  <w:style w:type="paragraph" w:customStyle="1" w:styleId="582079B9B9E548EE95D54BBFAAA61956">
    <w:name w:val="582079B9B9E548EE95D54BBFAAA61956"/>
  </w:style>
  <w:style w:type="paragraph" w:customStyle="1" w:styleId="001B0EB44108493BA3E15FE7A3040151">
    <w:name w:val="001B0EB44108493BA3E15FE7A3040151"/>
  </w:style>
  <w:style w:type="paragraph" w:customStyle="1" w:styleId="3071EA31D1524D85B9B6ED968E15FA23">
    <w:name w:val="3071EA31D1524D85B9B6ED968E15FA23"/>
  </w:style>
  <w:style w:type="paragraph" w:customStyle="1" w:styleId="36E2B71EF5D048FE8842F772ADE66B89">
    <w:name w:val="36E2B71EF5D048FE8842F772ADE66B89"/>
  </w:style>
  <w:style w:type="paragraph" w:customStyle="1" w:styleId="C31730EB52B049CEB59CFC9E92209362">
    <w:name w:val="C31730EB52B049CEB59CFC9E92209362"/>
  </w:style>
  <w:style w:type="paragraph" w:customStyle="1" w:styleId="93246F8643B544E7A687CEE621B1A917">
    <w:name w:val="93246F8643B544E7A687CEE621B1A917"/>
  </w:style>
  <w:style w:type="paragraph" w:customStyle="1" w:styleId="565D1F3EB9004794AAE06002F56AF9DE">
    <w:name w:val="565D1F3EB9004794AAE06002F56AF9DE"/>
  </w:style>
  <w:style w:type="paragraph" w:customStyle="1" w:styleId="CEFC192A1E314CB89A460F7D349D9448">
    <w:name w:val="CEFC192A1E314CB89A460F7D349D9448"/>
  </w:style>
  <w:style w:type="paragraph" w:customStyle="1" w:styleId="372D61B14D984AC9BE9DAFBF018AEA70">
    <w:name w:val="372D61B14D984AC9BE9DAFBF018AEA70"/>
  </w:style>
  <w:style w:type="paragraph" w:customStyle="1" w:styleId="3ACD6C778A79437AA0459FF306CC84D8">
    <w:name w:val="3ACD6C778A79437AA0459FF306CC84D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4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4F81BD" w:themeColor="accent1"/>
    </w:rPr>
  </w:style>
  <w:style w:type="paragraph" w:customStyle="1" w:styleId="1162A1252CDA416BA0C51EE475728CB2">
    <w:name w:val="1162A1252CDA416BA0C51EE475728CB2"/>
  </w:style>
  <w:style w:type="paragraph" w:customStyle="1" w:styleId="281189D6AB72427590FBF8D816F20895">
    <w:name w:val="281189D6AB72427590FBF8D816F20895"/>
  </w:style>
  <w:style w:type="paragraph" w:customStyle="1" w:styleId="71A1874D65534D7DAE4CB77CA554B9E7">
    <w:name w:val="71A1874D65534D7DAE4CB77CA554B9E7"/>
  </w:style>
  <w:style w:type="paragraph" w:customStyle="1" w:styleId="582079B9B9E548EE95D54BBFAAA61956">
    <w:name w:val="582079B9B9E548EE95D54BBFAAA61956"/>
  </w:style>
  <w:style w:type="paragraph" w:customStyle="1" w:styleId="001B0EB44108493BA3E15FE7A3040151">
    <w:name w:val="001B0EB44108493BA3E15FE7A3040151"/>
  </w:style>
  <w:style w:type="paragraph" w:customStyle="1" w:styleId="3071EA31D1524D85B9B6ED968E15FA23">
    <w:name w:val="3071EA31D1524D85B9B6ED968E15FA23"/>
  </w:style>
  <w:style w:type="paragraph" w:customStyle="1" w:styleId="36E2B71EF5D048FE8842F772ADE66B89">
    <w:name w:val="36E2B71EF5D048FE8842F772ADE66B89"/>
  </w:style>
  <w:style w:type="paragraph" w:customStyle="1" w:styleId="C31730EB52B049CEB59CFC9E92209362">
    <w:name w:val="C31730EB52B049CEB59CFC9E92209362"/>
  </w:style>
  <w:style w:type="paragraph" w:customStyle="1" w:styleId="93246F8643B544E7A687CEE621B1A917">
    <w:name w:val="93246F8643B544E7A687CEE621B1A917"/>
  </w:style>
  <w:style w:type="paragraph" w:customStyle="1" w:styleId="565D1F3EB9004794AAE06002F56AF9DE">
    <w:name w:val="565D1F3EB9004794AAE06002F56AF9DE"/>
  </w:style>
  <w:style w:type="paragraph" w:customStyle="1" w:styleId="CEFC192A1E314CB89A460F7D349D9448">
    <w:name w:val="CEFC192A1E314CB89A460F7D349D9448"/>
  </w:style>
  <w:style w:type="paragraph" w:customStyle="1" w:styleId="372D61B14D984AC9BE9DAFBF018AEA70">
    <w:name w:val="372D61B14D984AC9BE9DAFBF018AEA70"/>
  </w:style>
  <w:style w:type="paragraph" w:customStyle="1" w:styleId="3ACD6C778A79437AA0459FF306CC84D8">
    <w:name w:val="3ACD6C778A79437AA0459FF306CC84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20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Bryant</dc:creator>
  <cp:lastModifiedBy>SRU</cp:lastModifiedBy>
  <cp:revision>6</cp:revision>
  <cp:lastPrinted>2017-03-07T17:52:00Z</cp:lastPrinted>
  <dcterms:created xsi:type="dcterms:W3CDTF">2017-03-27T11:27:00Z</dcterms:created>
  <dcterms:modified xsi:type="dcterms:W3CDTF">2017-03-27T11:47:00Z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