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93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14"/>
        <w:gridCol w:w="80"/>
        <w:gridCol w:w="1628"/>
        <w:gridCol w:w="1557"/>
        <w:gridCol w:w="403"/>
        <w:gridCol w:w="3642"/>
      </w:tblGrid>
      <w:tr w:rsidR="00807D8F" w:rsidRPr="00FC239A" w14:paraId="61611A82" w14:textId="77777777" w:rsidTr="00220AD9">
        <w:trPr>
          <w:trHeight w:val="519"/>
        </w:trPr>
        <w:tc>
          <w:tcPr>
            <w:tcW w:w="2914" w:type="dxa"/>
          </w:tcPr>
          <w:p w14:paraId="20475F95" w14:textId="77777777" w:rsidR="00BF15F2" w:rsidRPr="00FC239A" w:rsidRDefault="008836A2" w:rsidP="008836A2">
            <w:pPr>
              <w:pStyle w:val="Heading1"/>
              <w:jc w:val="right"/>
            </w:pPr>
            <w:bookmarkStart w:id="0" w:name="_GoBack"/>
            <w:bookmarkEnd w:id="0"/>
            <w:r>
              <w:t>creative</w:t>
            </w:r>
          </w:p>
        </w:tc>
        <w:tc>
          <w:tcPr>
            <w:tcW w:w="1708" w:type="dxa"/>
            <w:gridSpan w:val="2"/>
          </w:tcPr>
          <w:p w14:paraId="6D2A9D09" w14:textId="77777777" w:rsidR="00BF15F2" w:rsidRPr="00FC239A" w:rsidRDefault="00555147" w:rsidP="00555147">
            <w:pPr>
              <w:pStyle w:val="Heading1"/>
            </w:pPr>
            <w:r>
              <w:t>tips</w:t>
            </w:r>
          </w:p>
        </w:tc>
        <w:tc>
          <w:tcPr>
            <w:tcW w:w="1960" w:type="dxa"/>
            <w:gridSpan w:val="2"/>
          </w:tcPr>
          <w:p w14:paraId="16D74E2B" w14:textId="77777777" w:rsidR="00BF15F2" w:rsidRPr="00FC239A" w:rsidRDefault="00555147" w:rsidP="00555147">
            <w:pPr>
              <w:pStyle w:val="Heading1"/>
            </w:pPr>
            <w:r>
              <w:t>craft</w:t>
            </w:r>
          </w:p>
        </w:tc>
        <w:tc>
          <w:tcPr>
            <w:tcW w:w="3641" w:type="dxa"/>
          </w:tcPr>
          <w:p w14:paraId="5CDE90AD" w14:textId="77777777" w:rsidR="00BF15F2" w:rsidRPr="00FC239A" w:rsidRDefault="008836A2" w:rsidP="00555147">
            <w:pPr>
              <w:pStyle w:val="Heading1"/>
              <w:jc w:val="left"/>
            </w:pPr>
            <w:r>
              <w:t>free books</w:t>
            </w:r>
          </w:p>
        </w:tc>
      </w:tr>
      <w:tr w:rsidR="002C4C7C" w:rsidRPr="00FC239A" w14:paraId="30C38C35" w14:textId="77777777" w:rsidTr="00220AD9">
        <w:trPr>
          <w:trHeight w:val="3593"/>
        </w:trPr>
        <w:tc>
          <w:tcPr>
            <w:tcW w:w="10224" w:type="dxa"/>
            <w:gridSpan w:val="6"/>
          </w:tcPr>
          <w:p w14:paraId="6542C903" w14:textId="77777777" w:rsidR="002C4C7C" w:rsidRPr="00555147" w:rsidRDefault="00555147" w:rsidP="00FC239A">
            <w:pPr>
              <w:pStyle w:val="Title"/>
              <w:rPr>
                <w:sz w:val="200"/>
                <w:szCs w:val="200"/>
              </w:rPr>
            </w:pPr>
            <w:r w:rsidRPr="00555147">
              <w:rPr>
                <w:sz w:val="200"/>
                <w:szCs w:val="200"/>
              </w:rPr>
              <w:t>Family Fun</w:t>
            </w:r>
          </w:p>
          <w:p w14:paraId="4E26657C" w14:textId="77777777" w:rsidR="00807D8F" w:rsidRDefault="00807D8F" w:rsidP="00E45925">
            <w:pPr>
              <w:pStyle w:val="Subtitle"/>
              <w:spacing w:line="204" w:lineRule="auto"/>
              <w:rPr>
                <w:sz w:val="52"/>
                <w:szCs w:val="52"/>
              </w:rPr>
            </w:pPr>
          </w:p>
          <w:p w14:paraId="32102761" w14:textId="77777777" w:rsidR="002C4C7C" w:rsidRPr="00FC239A" w:rsidRDefault="00555147" w:rsidP="00E45925">
            <w:pPr>
              <w:pStyle w:val="Subtitle"/>
              <w:spacing w:line="204" w:lineRule="auto"/>
            </w:pPr>
            <w:r w:rsidRPr="008836A2">
              <w:rPr>
                <w:sz w:val="52"/>
                <w:szCs w:val="52"/>
              </w:rPr>
              <w:t>braille make and take Event</w:t>
            </w:r>
          </w:p>
        </w:tc>
      </w:tr>
      <w:tr w:rsidR="00807D8F" w:rsidRPr="00FC239A" w14:paraId="24F050CE" w14:textId="77777777" w:rsidTr="00220AD9">
        <w:trPr>
          <w:trHeight w:val="1457"/>
        </w:trPr>
        <w:tc>
          <w:tcPr>
            <w:tcW w:w="2994" w:type="dxa"/>
            <w:gridSpan w:val="2"/>
          </w:tcPr>
          <w:p w14:paraId="58E68A2B" w14:textId="77777777" w:rsidR="000466EC" w:rsidRPr="00FC239A" w:rsidRDefault="00555147" w:rsidP="00555147">
            <w:pPr>
              <w:pStyle w:val="Heading2"/>
            </w:pPr>
            <w:r>
              <w:t>09</w:t>
            </w:r>
          </w:p>
        </w:tc>
        <w:tc>
          <w:tcPr>
            <w:tcW w:w="3185" w:type="dxa"/>
            <w:gridSpan w:val="2"/>
            <w:vAlign w:val="center"/>
          </w:tcPr>
          <w:p w14:paraId="1F4F8750" w14:textId="77777777" w:rsidR="000466EC" w:rsidRPr="00FC239A" w:rsidRDefault="00555147" w:rsidP="00555147">
            <w:pPr>
              <w:pStyle w:val="Heading3"/>
            </w:pPr>
            <w:r>
              <w:t>March</w:t>
            </w:r>
          </w:p>
        </w:tc>
        <w:tc>
          <w:tcPr>
            <w:tcW w:w="4044" w:type="dxa"/>
            <w:gridSpan w:val="2"/>
            <w:vAlign w:val="center"/>
          </w:tcPr>
          <w:p w14:paraId="4906CCEC" w14:textId="77777777" w:rsidR="000466EC" w:rsidRPr="00555147" w:rsidRDefault="00555147" w:rsidP="00555147">
            <w:pPr>
              <w:pStyle w:val="Heading4"/>
              <w:jc w:val="left"/>
              <w:rPr>
                <w:sz w:val="72"/>
                <w:szCs w:val="72"/>
              </w:rPr>
            </w:pPr>
            <w:r w:rsidRPr="00555147">
              <w:rPr>
                <w:sz w:val="72"/>
                <w:szCs w:val="72"/>
              </w:rPr>
              <w:t>10:30 a.m</w:t>
            </w:r>
            <w:r>
              <w:rPr>
                <w:sz w:val="72"/>
                <w:szCs w:val="72"/>
              </w:rPr>
              <w:t>.</w:t>
            </w:r>
          </w:p>
        </w:tc>
      </w:tr>
      <w:tr w:rsidR="00807D8F" w:rsidRPr="00FC239A" w14:paraId="1C4B1DF9" w14:textId="77777777" w:rsidTr="00220AD9">
        <w:trPr>
          <w:trHeight w:val="1734"/>
        </w:trPr>
        <w:tc>
          <w:tcPr>
            <w:tcW w:w="2994" w:type="dxa"/>
            <w:gridSpan w:val="2"/>
            <w:tcMar>
              <w:top w:w="3312" w:type="dxa"/>
            </w:tcMar>
          </w:tcPr>
          <w:p w14:paraId="3258A4DC" w14:textId="77777777" w:rsidR="00FC239A" w:rsidRPr="00E45925" w:rsidRDefault="00807D8F" w:rsidP="00E45925">
            <w:pPr>
              <w:pStyle w:val="Heading6"/>
              <w:rPr>
                <w:sz w:val="28"/>
              </w:rPr>
            </w:pPr>
            <w:r w:rsidRPr="00807D8F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63360" behindDoc="0" locked="0" layoutInCell="1" allowOverlap="1" wp14:anchorId="375B9C8F" wp14:editId="5091DBE3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-356235</wp:posOffset>
                  </wp:positionV>
                  <wp:extent cx="1447800" cy="34988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SL LPBH JP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925"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AD6750" wp14:editId="4561255B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-6350</wp:posOffset>
                      </wp:positionV>
                      <wp:extent cx="1933575" cy="1285875"/>
                      <wp:effectExtent l="0" t="0" r="9525" b="952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3575" cy="1285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1A5EBF" w14:textId="77777777" w:rsidR="00E45925" w:rsidRPr="00807D8F" w:rsidRDefault="00E45925" w:rsidP="00E45925">
                                  <w:pPr>
                                    <w:jc w:val="center"/>
                                    <w:rPr>
                                      <w:b/>
                                      <w:color w:val="F14E12" w:themeColor="accent2"/>
                                      <w:sz w:val="32"/>
                                      <w:szCs w:val="32"/>
                                    </w:rPr>
                                  </w:pPr>
                                  <w:r w:rsidRPr="00807D8F">
                                    <w:rPr>
                                      <w:b/>
                                      <w:color w:val="F14E12" w:themeColor="accent2"/>
                                      <w:sz w:val="32"/>
                                      <w:szCs w:val="32"/>
                                    </w:rPr>
                                    <w:t>Glen Burnie Regional Library</w:t>
                                  </w:r>
                                </w:p>
                                <w:p w14:paraId="39B19F27" w14:textId="77777777" w:rsidR="00E45925" w:rsidRPr="00E45925" w:rsidRDefault="00E45925" w:rsidP="00E4592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1010 Eastway</w:t>
                                  </w:r>
                                </w:p>
                                <w:p w14:paraId="6E3365DE" w14:textId="77777777" w:rsidR="00E45925" w:rsidRPr="00E45925" w:rsidRDefault="00E45925" w:rsidP="00E45925">
                                  <w:pPr>
                                    <w:jc w:val="center"/>
                                  </w:pPr>
                                  <w:r w:rsidRPr="00E45925">
                                    <w:rPr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Glen Burnie</w:t>
                                  </w:r>
                                  <w:r w:rsidR="00807D8F">
                                    <w:rPr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,</w:t>
                                  </w:r>
                                  <w:r w:rsidRPr="00E45925">
                                    <w:rPr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 xml:space="preserve"> Maryland</w:t>
                                  </w:r>
                                </w:p>
                                <w:p w14:paraId="44D7F986" w14:textId="77777777" w:rsidR="00E45925" w:rsidRDefault="00E4592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7pt;margin-top:-.5pt;width:152.25pt;height:10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" fillcolor="white [3201]" stroked="f" strokeweight=".5pt">
                      <v:textbox>
                        <w:txbxContent>
                          <w:p w:rsidR="00E45925" w:rsidRPr="00807D8F" w:rsidRDefault="00E45925" w:rsidP="00E45925">
                            <w:pPr>
                              <w:jc w:val="center"/>
                              <w:rPr>
                                <w:b/>
                                <w:color w:val="F14E12" w:themeColor="accent2"/>
                                <w:sz w:val="32"/>
                                <w:szCs w:val="32"/>
                              </w:rPr>
                            </w:pPr>
                            <w:r w:rsidRPr="00807D8F">
                              <w:rPr>
                                <w:b/>
                                <w:color w:val="F14E12" w:themeColor="accent2"/>
                                <w:sz w:val="32"/>
                                <w:szCs w:val="32"/>
                              </w:rPr>
                              <w:t>Glen Burnie Regional Library</w:t>
                            </w:r>
                          </w:p>
                          <w:p w:rsidR="00E45925" w:rsidRPr="00E45925" w:rsidRDefault="00E45925" w:rsidP="00E45925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1010 Eastway</w:t>
                            </w:r>
                            <w:bookmarkStart w:id="1" w:name="_GoBack"/>
                            <w:bookmarkEnd w:id="1"/>
                          </w:p>
                          <w:p w:rsidR="00E45925" w:rsidRPr="00E45925" w:rsidRDefault="00E45925" w:rsidP="00E45925">
                            <w:pPr>
                              <w:jc w:val="center"/>
                            </w:pPr>
                            <w:r w:rsidRPr="00E45925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Glen Burnie</w:t>
                            </w:r>
                            <w:r w:rsidR="00807D8F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,</w:t>
                            </w:r>
                            <w:r w:rsidRPr="00E45925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Maryland</w:t>
                            </w:r>
                          </w:p>
                          <w:p w:rsidR="00E45925" w:rsidRDefault="00E4592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30" w:type="dxa"/>
            <w:gridSpan w:val="4"/>
          </w:tcPr>
          <w:sdt>
            <w:sdtPr>
              <w:rPr>
                <w:sz w:val="40"/>
                <w:szCs w:val="40"/>
              </w:rPr>
              <w:id w:val="494528001"/>
              <w:placeholder>
                <w:docPart w:val="DA4998770759416395844E27F7158B6B"/>
              </w:placeholder>
              <w15:appearance w15:val="hidden"/>
            </w:sdtPr>
            <w:sdtEndPr/>
            <w:sdtContent>
              <w:p w14:paraId="0DB96457" w14:textId="77777777" w:rsidR="00FC239A" w:rsidRPr="00807D8F" w:rsidRDefault="008836A2" w:rsidP="00807D8F">
                <w:pPr>
                  <w:pStyle w:val="Heading6"/>
                  <w:rPr>
                    <w:sz w:val="40"/>
                    <w:szCs w:val="40"/>
                  </w:rPr>
                </w:pPr>
                <w:r w:rsidRPr="00807D8F">
                  <w:rPr>
                    <w:sz w:val="40"/>
                    <w:szCs w:val="40"/>
                  </w:rPr>
                  <w:t>L</w:t>
                </w:r>
                <w:r w:rsidR="00555147" w:rsidRPr="00807D8F">
                  <w:rPr>
                    <w:sz w:val="40"/>
                    <w:szCs w:val="40"/>
                  </w:rPr>
                  <w:t xml:space="preserve">earn helpful </w:t>
                </w:r>
                <w:r w:rsidRPr="00807D8F">
                  <w:rPr>
                    <w:sz w:val="40"/>
                    <w:szCs w:val="40"/>
                  </w:rPr>
                  <w:t xml:space="preserve">early literacy </w:t>
                </w:r>
                <w:r w:rsidR="00555147" w:rsidRPr="00807D8F">
                  <w:rPr>
                    <w:sz w:val="40"/>
                    <w:szCs w:val="40"/>
                  </w:rPr>
                  <w:t>tips</w:t>
                </w:r>
                <w:r w:rsidRPr="00807D8F">
                  <w:rPr>
                    <w:sz w:val="40"/>
                    <w:szCs w:val="40"/>
                  </w:rPr>
                  <w:t xml:space="preserve"> as we make accessible books. Free Braille books for each family that attends. </w:t>
                </w:r>
              </w:p>
            </w:sdtContent>
          </w:sdt>
        </w:tc>
      </w:tr>
    </w:tbl>
    <w:p w14:paraId="08C98E0F" w14:textId="77777777" w:rsidR="00424E64" w:rsidRPr="00424E64" w:rsidRDefault="00E45925" w:rsidP="00424E64">
      <w:pPr>
        <w:pStyle w:val="Foo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AE2DDDD" wp14:editId="2C663DE7">
                <wp:simplePos x="0" y="0"/>
                <wp:positionH relativeFrom="page">
                  <wp:posOffset>-1123950</wp:posOffset>
                </wp:positionH>
                <wp:positionV relativeFrom="page">
                  <wp:posOffset>0</wp:posOffset>
                </wp:positionV>
                <wp:extent cx="9725025" cy="10058400"/>
                <wp:effectExtent l="0" t="0" r="9525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5025" cy="10058400"/>
                          <a:chOff x="-1123950" y="0"/>
                          <a:chExt cx="9725025" cy="100577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 descr="Photo of art supplies, pens, pencils, and other drawing tools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77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Graphic 4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4164" y="2713220"/>
                            <a:ext cx="5194300" cy="635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Graphic 9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4262" y="3372787"/>
                            <a:ext cx="5687695" cy="15868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Graphic 12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026" y="5546361"/>
                            <a:ext cx="2548255" cy="102679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Graphic 11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2295" y="5546361"/>
                            <a:ext cx="2548255" cy="102679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Graphic 10" descr="Quadrangle shap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23950" y="8289561"/>
                            <a:ext cx="9725025" cy="17653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09860E2" id="Group 14" o:spid="_x0000_s1026" style="position:absolute;margin-left:-88.5pt;margin-top:0;width:765.75pt;height:11in;z-index:-251657216;mso-position-horizontal-relative:page;mso-position-vertical-relative:page;mso-width-relative:margin;mso-height-relative:margin" coordorigin="-11239" coordsize="97250,1005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g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YAAAAAEAAgBgAAAAAQACOEJJTQQmAAAAAAAOAAAAAAAAAAAAAD+A&#10;AAA4QklNBA0AAAAAAAQAAABa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BCAAAAAAUmdodGxvbmcAAAMw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EBAQEBAQEBAQEBAQEBAQICAgICAgICAgICAwMDAwMDAwMDAwEBAQEB&#10;AQEBAQEBAgIBAgIDAwMDAwMDAwMDAwMDAwMDAwMDAwMDAwMDAwMDAwMDAwMDAwMDAwMDAwMDAwMD&#10;AwMD/8AAEQgEIAMwAwERAAIRAQMRAf/dAAQAZv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Photo of art supplies, pens, pencils, and other drawing tools" style="position:absolute;width:77724;height:100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">
                  <v:imagedata r:id="rId22" o:title="Photo of art supplies, pens, pencils, and other drawing tools"/>
                  <v:path arrowok="t"/>
                </v:shape>
                <v:shape id="Graphic 4" o:spid="_x0000_s1028" type="#_x0000_t75" alt="Quadrangle" style="position:absolute;left:12741;top:27132;width:51943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">
                  <v:imagedata r:id="rId23" o:title="Quadrangle"/>
                  <v:path arrowok="t"/>
                </v:shape>
                <v:shape id="Graphic 9" o:spid="_x0000_s1029" type="#_x0000_t75" alt="Quadrangle" style="position:absolute;left:11242;top:33727;width:56877;height:15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">
                  <v:imagedata r:id="rId24" o:title="Quadrangle"/>
                  <v:path arrowok="t"/>
                </v:shape>
                <v:shape id="Graphic 12" o:spid="_x0000_s1030" type="#_x0000_t75" alt="Quadrangle" style="position:absolute;left:14840;top:55463;width:25482;height:1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">
                  <v:imagedata r:id="rId25" o:title="Quadrangle"/>
                  <v:path arrowok="t"/>
                </v:shape>
                <v:shape id="Graphic 11" o:spid="_x0000_s1031" type="#_x0000_t75" alt="Quadrangle" style="position:absolute;left:41222;top:55463;width:25483;height:1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">
                  <v:imagedata r:id="rId26" o:title="Quadrangle"/>
                  <v:path arrowok="t"/>
                </v:shape>
                <v:shape id="Graphic 10" o:spid="_x0000_s1032" type="#_x0000_t75" alt="Quadrangle shape" style="position:absolute;left:-11239;top:82895;width:97249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">
                  <v:imagedata r:id="rId27" o:title="Quadrangle shape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424E64" w:rsidRPr="00424E64" w:rsidSect="000434A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 w:code="1"/>
      <w:pgMar w:top="4464" w:right="1152" w:bottom="144" w:left="850" w:header="288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DD1DBB" w14:textId="77777777" w:rsidR="00555147" w:rsidRDefault="00555147" w:rsidP="009E5751">
      <w:pPr>
        <w:spacing w:after="0"/>
      </w:pPr>
      <w:r>
        <w:separator/>
      </w:r>
    </w:p>
  </w:endnote>
  <w:endnote w:type="continuationSeparator" w:id="0">
    <w:p w14:paraId="0DD2203F" w14:textId="77777777" w:rsidR="00555147" w:rsidRDefault="00555147" w:rsidP="009E57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2B97D" w14:textId="77777777" w:rsidR="00220AD9" w:rsidRDefault="00220A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C8EEC" w14:textId="77777777" w:rsidR="00220AD9" w:rsidRDefault="00220A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47E02" w14:textId="77777777" w:rsidR="00220AD9" w:rsidRDefault="00220A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E85B3" w14:textId="77777777" w:rsidR="00555147" w:rsidRDefault="00555147" w:rsidP="009E5751">
      <w:pPr>
        <w:spacing w:after="0"/>
      </w:pPr>
      <w:r>
        <w:separator/>
      </w:r>
    </w:p>
  </w:footnote>
  <w:footnote w:type="continuationSeparator" w:id="0">
    <w:p w14:paraId="1AFF2CF5" w14:textId="77777777" w:rsidR="00555147" w:rsidRDefault="00555147" w:rsidP="009E575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56DB3" w14:textId="77777777" w:rsidR="00220AD9" w:rsidRDefault="00220A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FA8596" w14:textId="77777777" w:rsidR="00220AD9" w:rsidRDefault="00220A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FD8D4" w14:textId="77777777" w:rsidR="00220AD9" w:rsidRDefault="00220A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47"/>
    <w:rsid w:val="000174D5"/>
    <w:rsid w:val="000434A2"/>
    <w:rsid w:val="00045221"/>
    <w:rsid w:val="000466EC"/>
    <w:rsid w:val="000B12E4"/>
    <w:rsid w:val="001B463F"/>
    <w:rsid w:val="001E5CA3"/>
    <w:rsid w:val="001F209B"/>
    <w:rsid w:val="002141F5"/>
    <w:rsid w:val="00220AD9"/>
    <w:rsid w:val="0024264C"/>
    <w:rsid w:val="00257C53"/>
    <w:rsid w:val="002C4C7C"/>
    <w:rsid w:val="002F7851"/>
    <w:rsid w:val="00306543"/>
    <w:rsid w:val="00361D5E"/>
    <w:rsid w:val="003E51C2"/>
    <w:rsid w:val="00424E64"/>
    <w:rsid w:val="004449A8"/>
    <w:rsid w:val="00467853"/>
    <w:rsid w:val="00522EE8"/>
    <w:rsid w:val="00555147"/>
    <w:rsid w:val="005637A9"/>
    <w:rsid w:val="005C0D5E"/>
    <w:rsid w:val="005D1E57"/>
    <w:rsid w:val="005E3C8B"/>
    <w:rsid w:val="005F23EE"/>
    <w:rsid w:val="006020D1"/>
    <w:rsid w:val="00687836"/>
    <w:rsid w:val="006A7A27"/>
    <w:rsid w:val="00737550"/>
    <w:rsid w:val="007D4B19"/>
    <w:rsid w:val="00807D8F"/>
    <w:rsid w:val="0084051C"/>
    <w:rsid w:val="00863FE8"/>
    <w:rsid w:val="008836A2"/>
    <w:rsid w:val="00950FB1"/>
    <w:rsid w:val="00981A3C"/>
    <w:rsid w:val="00991346"/>
    <w:rsid w:val="009C79B1"/>
    <w:rsid w:val="009E5751"/>
    <w:rsid w:val="00A00556"/>
    <w:rsid w:val="00A707E3"/>
    <w:rsid w:val="00A844B6"/>
    <w:rsid w:val="00A91213"/>
    <w:rsid w:val="00AF5152"/>
    <w:rsid w:val="00B45980"/>
    <w:rsid w:val="00B5319F"/>
    <w:rsid w:val="00B544B7"/>
    <w:rsid w:val="00B55088"/>
    <w:rsid w:val="00BA4695"/>
    <w:rsid w:val="00BB1BBC"/>
    <w:rsid w:val="00BE2744"/>
    <w:rsid w:val="00BF15F2"/>
    <w:rsid w:val="00C90511"/>
    <w:rsid w:val="00CE16BA"/>
    <w:rsid w:val="00D542D1"/>
    <w:rsid w:val="00D811AC"/>
    <w:rsid w:val="00D857BC"/>
    <w:rsid w:val="00E170D6"/>
    <w:rsid w:val="00E31A6B"/>
    <w:rsid w:val="00E45925"/>
    <w:rsid w:val="00E56A3B"/>
    <w:rsid w:val="00EE0ED1"/>
    <w:rsid w:val="00F70919"/>
    <w:rsid w:val="00F772B4"/>
    <w:rsid w:val="00F850BD"/>
    <w:rsid w:val="00FB642A"/>
    <w:rsid w:val="00FC239A"/>
    <w:rsid w:val="00FF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597F4C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808080" w:themeColor="background1" w:themeShade="80"/>
        <w:sz w:val="28"/>
        <w:szCs w:val="28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851"/>
  </w:style>
  <w:style w:type="paragraph" w:styleId="Heading1">
    <w:name w:val="heading 1"/>
    <w:basedOn w:val="Normal"/>
    <w:next w:val="Normal"/>
    <w:link w:val="Heading1Char"/>
    <w:uiPriority w:val="9"/>
    <w:qFormat/>
    <w:rsid w:val="001B463F"/>
    <w:pPr>
      <w:keepNext/>
      <w:keepLines/>
      <w:spacing w:after="0"/>
      <w:jc w:val="center"/>
      <w:outlineLvl w:val="0"/>
    </w:pPr>
    <w:rPr>
      <w:rFonts w:eastAsiaTheme="majorEastAsia" w:cstheme="majorBidi"/>
      <w:caps/>
      <w:color w:val="754C27" w:themeColor="accent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E64"/>
    <w:pPr>
      <w:keepNext/>
      <w:keepLines/>
      <w:spacing w:after="0"/>
      <w:jc w:val="right"/>
      <w:outlineLvl w:val="1"/>
    </w:pPr>
    <w:rPr>
      <w:rFonts w:eastAsiaTheme="majorEastAsia" w:cstheme="majorBidi"/>
      <w:b/>
      <w:color w:val="F9E600" w:themeColor="background2"/>
      <w:sz w:val="1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4C7C"/>
    <w:pPr>
      <w:keepNext/>
      <w:keepLines/>
      <w:spacing w:after="0"/>
      <w:outlineLvl w:val="2"/>
    </w:pPr>
    <w:rPr>
      <w:rFonts w:eastAsiaTheme="majorEastAsia" w:cstheme="majorBidi"/>
      <w:b/>
      <w:color w:val="FFFFFF" w:themeColor="background1"/>
      <w:sz w:val="7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4E64"/>
    <w:pPr>
      <w:keepNext/>
      <w:keepLines/>
      <w:spacing w:after="0"/>
      <w:jc w:val="center"/>
      <w:outlineLvl w:val="3"/>
    </w:pPr>
    <w:rPr>
      <w:rFonts w:eastAsiaTheme="majorEastAsia" w:cstheme="majorBidi"/>
      <w:b/>
      <w:iCs/>
      <w:color w:val="F14E12" w:themeColor="accent2"/>
      <w:sz w:val="8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E64"/>
    <w:pPr>
      <w:keepNext/>
      <w:keepLines/>
      <w:spacing w:after="0" w:line="192" w:lineRule="auto"/>
      <w:outlineLvl w:val="4"/>
    </w:pPr>
    <w:rPr>
      <w:rFonts w:asciiTheme="majorHAnsi" w:eastAsiaTheme="majorEastAsia" w:hAnsiTheme="majorHAnsi" w:cstheme="majorBidi"/>
      <w:color w:val="F14E12" w:themeColor="accent2"/>
      <w:sz w:val="9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637A9"/>
    <w:pPr>
      <w:keepNext/>
      <w:keepLines/>
      <w:spacing w:before="360"/>
      <w:outlineLvl w:val="5"/>
    </w:pPr>
    <w:rPr>
      <w:rFonts w:eastAsiaTheme="majorEastAsia" w:cstheme="majorBidi"/>
      <w:b/>
      <w:color w:val="008EF3" w:themeColor="text2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E5751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7851"/>
  </w:style>
  <w:style w:type="paragraph" w:styleId="Footer">
    <w:name w:val="footer"/>
    <w:basedOn w:val="Normal"/>
    <w:link w:val="FooterChar"/>
    <w:uiPriority w:val="99"/>
    <w:semiHidden/>
    <w:rsid w:val="00424E64"/>
    <w:pPr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851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7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75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466EC"/>
    <w:pPr>
      <w:spacing w:after="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22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66EC"/>
    <w:rPr>
      <w:rFonts w:asciiTheme="majorHAnsi" w:eastAsiaTheme="majorEastAsia" w:hAnsiTheme="majorHAnsi" w:cstheme="majorBidi"/>
      <w:color w:val="FFFFFF" w:themeColor="background1"/>
      <w:spacing w:val="-10"/>
      <w:kern w:val="28"/>
      <w:sz w:val="220"/>
      <w:szCs w:val="56"/>
    </w:rPr>
  </w:style>
  <w:style w:type="character" w:styleId="PlaceholderText">
    <w:name w:val="Placeholder Text"/>
    <w:basedOn w:val="DefaultParagraphFont"/>
    <w:uiPriority w:val="99"/>
    <w:semiHidden/>
    <w:rsid w:val="005D1E57"/>
    <w:rPr>
      <w:color w:val="808080"/>
    </w:rPr>
  </w:style>
  <w:style w:type="table" w:styleId="TableGrid">
    <w:name w:val="Table Grid"/>
    <w:basedOn w:val="TableNormal"/>
    <w:uiPriority w:val="39"/>
    <w:rsid w:val="00AF515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B463F"/>
    <w:rPr>
      <w:rFonts w:eastAsiaTheme="majorEastAsia" w:cstheme="majorBidi"/>
      <w:caps/>
      <w:color w:val="754C27" w:themeColor="accent3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4E64"/>
    <w:rPr>
      <w:rFonts w:eastAsiaTheme="majorEastAsia" w:cstheme="majorBidi"/>
      <w:b/>
      <w:color w:val="F9E600" w:themeColor="background2"/>
      <w:sz w:val="124"/>
      <w:szCs w:val="26"/>
    </w:rPr>
  </w:style>
  <w:style w:type="character" w:styleId="Strong">
    <w:name w:val="Strong"/>
    <w:basedOn w:val="DefaultParagraphFont"/>
    <w:uiPriority w:val="22"/>
    <w:semiHidden/>
    <w:rsid w:val="004449A8"/>
    <w:rPr>
      <w:rFonts w:asciiTheme="minorHAnsi" w:hAnsiTheme="minorHAnsi"/>
      <w:b/>
      <w:bCs/>
      <w:color w:val="008EF3" w:themeColor="text2"/>
      <w:sz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463F"/>
    <w:pPr>
      <w:numPr>
        <w:ilvl w:val="1"/>
      </w:numPr>
      <w:spacing w:after="0"/>
      <w:jc w:val="center"/>
    </w:pPr>
    <w:rPr>
      <w:rFonts w:eastAsiaTheme="minorEastAsia"/>
      <w:b/>
      <w:caps/>
      <w:color w:val="F14E12" w:themeColor="accent2"/>
      <w:spacing w:val="15"/>
      <w:sz w:val="100"/>
    </w:rPr>
  </w:style>
  <w:style w:type="character" w:customStyle="1" w:styleId="SubtitleChar">
    <w:name w:val="Subtitle Char"/>
    <w:basedOn w:val="DefaultParagraphFont"/>
    <w:link w:val="Subtitle"/>
    <w:uiPriority w:val="11"/>
    <w:rsid w:val="001B463F"/>
    <w:rPr>
      <w:rFonts w:eastAsiaTheme="minorEastAsia"/>
      <w:b/>
      <w:caps/>
      <w:color w:val="F14E12" w:themeColor="accent2"/>
      <w:spacing w:val="15"/>
      <w:sz w:val="100"/>
    </w:rPr>
  </w:style>
  <w:style w:type="character" w:customStyle="1" w:styleId="Heading3Char">
    <w:name w:val="Heading 3 Char"/>
    <w:basedOn w:val="DefaultParagraphFont"/>
    <w:link w:val="Heading3"/>
    <w:uiPriority w:val="9"/>
    <w:rsid w:val="002C4C7C"/>
    <w:rPr>
      <w:rFonts w:eastAsiaTheme="majorEastAsia" w:cstheme="majorBidi"/>
      <w:b/>
      <w:color w:val="FFFFFF" w:themeColor="background1"/>
      <w:sz w:val="7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24E64"/>
    <w:rPr>
      <w:rFonts w:eastAsiaTheme="majorEastAsia" w:cstheme="majorBidi"/>
      <w:b/>
      <w:iCs/>
      <w:color w:val="F14E12" w:themeColor="accent2"/>
      <w:sz w:val="86"/>
    </w:rPr>
  </w:style>
  <w:style w:type="character" w:customStyle="1" w:styleId="Heading5Char">
    <w:name w:val="Heading 5 Char"/>
    <w:basedOn w:val="DefaultParagraphFont"/>
    <w:link w:val="Heading5"/>
    <w:uiPriority w:val="9"/>
    <w:rsid w:val="00424E64"/>
    <w:rPr>
      <w:rFonts w:asciiTheme="majorHAnsi" w:eastAsiaTheme="majorEastAsia" w:hAnsiTheme="majorHAnsi" w:cstheme="majorBidi"/>
      <w:color w:val="F14E12" w:themeColor="accent2"/>
      <w:sz w:val="98"/>
    </w:rPr>
  </w:style>
  <w:style w:type="character" w:customStyle="1" w:styleId="Heading6Char">
    <w:name w:val="Heading 6 Char"/>
    <w:basedOn w:val="DefaultParagraphFont"/>
    <w:link w:val="Heading6"/>
    <w:uiPriority w:val="9"/>
    <w:rsid w:val="005637A9"/>
    <w:rPr>
      <w:rFonts w:eastAsiaTheme="majorEastAsia" w:cstheme="majorBidi"/>
      <w:b/>
      <w:color w:val="008EF3" w:themeColor="text2"/>
      <w:sz w:val="44"/>
    </w:rPr>
  </w:style>
  <w:style w:type="paragraph" w:styleId="TOCHeading">
    <w:name w:val="TOC Heading"/>
    <w:basedOn w:val="Heading1"/>
    <w:next w:val="Normal"/>
    <w:uiPriority w:val="39"/>
    <w:unhideWhenUsed/>
    <w:qFormat/>
    <w:rsid w:val="00E45925"/>
    <w:pPr>
      <w:spacing w:before="240" w:line="259" w:lineRule="auto"/>
      <w:jc w:val="left"/>
      <w:outlineLvl w:val="9"/>
    </w:pPr>
    <w:rPr>
      <w:rFonts w:asciiTheme="majorHAnsi" w:hAnsiTheme="majorHAnsi"/>
      <w:caps w:val="0"/>
      <w:color w:val="298700" w:themeColor="accent1" w:themeShade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10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0.png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90.png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sv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footer" Target="footer1.xml"/><Relationship Id="rId35" Type="http://schemas.openxmlformats.org/officeDocument/2006/relationships/glossaryDocument" Target="glossary/document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yles\AppData\Roaming\Microsoft\Templates\Elementary%20school%20graduation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4998770759416395844E27F7158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FE58A-47C2-4701-B0BE-B00375ECE1D5}"/>
      </w:docPartPr>
      <w:docPartBody>
        <w:p w:rsidR="00565440" w:rsidRDefault="00565440">
          <w:pPr>
            <w:pStyle w:val="DA4998770759416395844E27F7158B6B"/>
          </w:pPr>
          <w:r w:rsidRPr="00FC239A">
            <w:t>Lorem ipsum dolor sit amet, consectetur adipiscing elit, sed do eiusmod tempor incididunt ut labore et dolore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440"/>
    <w:rsid w:val="0056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12D027C19C42DBBF8ACAE17E3FCDF2">
    <w:name w:val="5412D027C19C42DBBF8ACAE17E3FCDF2"/>
  </w:style>
  <w:style w:type="paragraph" w:customStyle="1" w:styleId="468EB60403E04F1EBA9DFA6BC8F1CFB6">
    <w:name w:val="468EB60403E04F1EBA9DFA6BC8F1CFB6"/>
  </w:style>
  <w:style w:type="paragraph" w:customStyle="1" w:styleId="9DA9973A700A4B33A30D9430EB9CCC8D">
    <w:name w:val="9DA9973A700A4B33A30D9430EB9CCC8D"/>
  </w:style>
  <w:style w:type="paragraph" w:customStyle="1" w:styleId="DCF1E379E8C54DDF85121EA721071316">
    <w:name w:val="DCF1E379E8C54DDF85121EA721071316"/>
  </w:style>
  <w:style w:type="paragraph" w:customStyle="1" w:styleId="04A9800B566543EDB9AFEF4BC8E4705B">
    <w:name w:val="04A9800B566543EDB9AFEF4BC8E4705B"/>
  </w:style>
  <w:style w:type="paragraph" w:customStyle="1" w:styleId="C6BE8DF3BEA84DBFB7B4FFE58A25DBDC">
    <w:name w:val="C6BE8DF3BEA84DBFB7B4FFE58A25DBDC"/>
  </w:style>
  <w:style w:type="paragraph" w:customStyle="1" w:styleId="A540061B65B249B287096D403682468C">
    <w:name w:val="A540061B65B249B287096D403682468C"/>
  </w:style>
  <w:style w:type="paragraph" w:customStyle="1" w:styleId="793FE760409349C9830AFAD992EDE3F1">
    <w:name w:val="793FE760409349C9830AFAD992EDE3F1"/>
  </w:style>
  <w:style w:type="paragraph" w:customStyle="1" w:styleId="4BB378A3E16643E7A66F49885924CEB9">
    <w:name w:val="4BB378A3E16643E7A66F49885924CEB9"/>
  </w:style>
  <w:style w:type="paragraph" w:customStyle="1" w:styleId="C0F95052D93F4668B96CA993F6064E75">
    <w:name w:val="C0F95052D93F4668B96CA993F6064E75"/>
  </w:style>
  <w:style w:type="paragraph" w:customStyle="1" w:styleId="D74884D2A26A4FB19C05BA411A7512B3">
    <w:name w:val="D74884D2A26A4FB19C05BA411A7512B3"/>
  </w:style>
  <w:style w:type="paragraph" w:customStyle="1" w:styleId="DA4998770759416395844E27F7158B6B">
    <w:name w:val="DA4998770759416395844E27F7158B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5">
      <a:dk1>
        <a:srgbClr val="000000"/>
      </a:dk1>
      <a:lt1>
        <a:sysClr val="window" lastClr="FFFFFF"/>
      </a:lt1>
      <a:dk2>
        <a:srgbClr val="008EF3"/>
      </a:dk2>
      <a:lt2>
        <a:srgbClr val="F9E600"/>
      </a:lt2>
      <a:accent1>
        <a:srgbClr val="38B500"/>
      </a:accent1>
      <a:accent2>
        <a:srgbClr val="F14E12"/>
      </a:accent2>
      <a:accent3>
        <a:srgbClr val="754C27"/>
      </a:accent3>
      <a:accent4>
        <a:srgbClr val="FFF388"/>
      </a:accent4>
      <a:accent5>
        <a:srgbClr val="FFD399"/>
      </a:accent5>
      <a:accent6>
        <a:srgbClr val="EB0000"/>
      </a:accent6>
      <a:hlink>
        <a:srgbClr val="808284"/>
      </a:hlink>
      <a:folHlink>
        <a:srgbClr val="808284"/>
      </a:folHlink>
    </a:clrScheme>
    <a:fontScheme name="Custom 48">
      <a:majorFont>
        <a:latin typeface="Brush Script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30086b4d-5b7c-4166-9c83-4479cb5bf40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970BFEFBFBA14D86C9730C6E5E227B" ma:contentTypeVersion="13" ma:contentTypeDescription="Create a new document." ma:contentTypeScope="" ma:versionID="ec3a9cfb385b214a39759e833d2306c2">
  <xsd:schema xmlns:xsd="http://www.w3.org/2001/XMLSchema" xmlns:xs="http://www.w3.org/2001/XMLSchema" xmlns:p="http://schemas.microsoft.com/office/2006/metadata/properties" xmlns:ns3="30086b4d-5b7c-4166-9c83-4479cb5bf40b" xmlns:ns4="2d32cf2c-9548-401d-bb39-b37a96dee4e0" targetNamespace="http://schemas.microsoft.com/office/2006/metadata/properties" ma:root="true" ma:fieldsID="04c74cfd354bf80acc8327453b9bc21a" ns3:_="" ns4:_="">
    <xsd:import namespace="30086b4d-5b7c-4166-9c83-4479cb5bf40b"/>
    <xsd:import namespace="2d32cf2c-9548-401d-bb39-b37a96dee4e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86b4d-5b7c-4166-9c83-4479cb5bf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2cf2c-9548-401d-bb39-b37a96dee4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1BD8B-612F-4292-A24B-A40A62BF80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F6FB1E-B8D8-480C-8E61-331E84BD54B0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2d32cf2c-9548-401d-bb39-b37a96dee4e0"/>
    <ds:schemaRef ds:uri="http://www.w3.org/XML/1998/namespace"/>
    <ds:schemaRef ds:uri="http://schemas.microsoft.com/office/infopath/2007/PartnerControls"/>
    <ds:schemaRef ds:uri="30086b4d-5b7c-4166-9c83-4479cb5bf40b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DACDC67-CE17-4E7A-9BB7-9E2CA58224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086b4d-5b7c-4166-9c83-4479cb5bf40b"/>
    <ds:schemaRef ds:uri="2d32cf2c-9548-401d-bb39-b37a96dee4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918AA6-3325-4C5F-8F6E-143D6BECA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school graduation flyer</Template>
  <TotalTime>0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2020-03-06T21:13:00Z</dcterms:created>
  <dcterms:modified xsi:type="dcterms:W3CDTF">2020-03-06T21:13:00Z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0x01010098970BFEFBFBA14D86C9730C6E5E227B</vt:lpwstr>
  </property>
</Properties>
</file>