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68F" w:rsidRPr="00C366F0" w:rsidRDefault="00A06298" w:rsidP="00C366F0">
      <w:r>
        <w:rPr>
          <w:noProof/>
          <w:color w:val="0000FF"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4356100</wp:posOffset>
            </wp:positionH>
            <wp:positionV relativeFrom="paragraph">
              <wp:posOffset>7068433</wp:posOffset>
            </wp:positionV>
            <wp:extent cx="2402216" cy="2820670"/>
            <wp:effectExtent l="0" t="0" r="0" b="0"/>
            <wp:wrapNone/>
            <wp:docPr id="2" name="irc_mi" descr="Related image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16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  <w:lang w:eastAsia="en-US"/>
        </w:rPr>
        <w:drawing>
          <wp:anchor distT="0" distB="0" distL="114300" distR="114300" simplePos="0" relativeHeight="251662336" behindDoc="0" locked="0" layoutInCell="1" allowOverlap="1" wp14:anchorId="22BF3A17" wp14:editId="1D244446">
            <wp:simplePos x="0" y="0"/>
            <wp:positionH relativeFrom="margin">
              <wp:posOffset>6093535</wp:posOffset>
            </wp:positionH>
            <wp:positionV relativeFrom="paragraph">
              <wp:posOffset>5768340</wp:posOffset>
            </wp:positionV>
            <wp:extent cx="867443" cy="1765935"/>
            <wp:effectExtent l="0" t="0" r="8890" b="5715"/>
            <wp:wrapNone/>
            <wp:docPr id="9" name="irc_mi" descr="Related image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4" r="19572"/>
                    <a:stretch/>
                  </pic:blipFill>
                  <pic:spPr bwMode="auto">
                    <a:xfrm>
                      <a:off x="0" y="0"/>
                      <a:ext cx="867443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  <w:lang w:eastAsia="en-US"/>
        </w:rPr>
        <w:drawing>
          <wp:anchor distT="0" distB="0" distL="114300" distR="114300" simplePos="0" relativeHeight="251660288" behindDoc="0" locked="0" layoutInCell="1" allowOverlap="1" wp14:anchorId="0CE62D7D" wp14:editId="756BCF13">
            <wp:simplePos x="0" y="0"/>
            <wp:positionH relativeFrom="margin">
              <wp:posOffset>3830955</wp:posOffset>
            </wp:positionH>
            <wp:positionV relativeFrom="paragraph">
              <wp:posOffset>5752465</wp:posOffset>
            </wp:positionV>
            <wp:extent cx="1208405" cy="1765935"/>
            <wp:effectExtent l="0" t="0" r="0" b="5715"/>
            <wp:wrapNone/>
            <wp:docPr id="7" name="irc_mi" descr="Related image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72"/>
                    <a:stretch/>
                  </pic:blipFill>
                  <pic:spPr bwMode="auto">
                    <a:xfrm>
                      <a:off x="0" y="0"/>
                      <a:ext cx="120840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0E5">
        <w:rPr>
          <w:noProof/>
          <w:lang w:eastAsia="en-US"/>
        </w:rPr>
        <mc:AlternateContent>
          <mc:Choice Requires="wpg">
            <w:drawing>
              <wp:inline distT="0" distB="0" distL="0" distR="0" wp14:anchorId="1E8D240E" wp14:editId="185E6B9E">
                <wp:extent cx="7077456" cy="10104895"/>
                <wp:effectExtent l="0" t="0" r="9525" b="0"/>
                <wp:docPr id="5" name="Group 5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10104895"/>
                          <a:chOff x="0" y="-1"/>
                          <a:chExt cx="7077456" cy="10104895"/>
                        </a:xfrm>
                      </wpg:grpSpPr>
                      <wps:wsp>
                        <wps:cNvPr id="4" name="Image" descr="Background image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Arrow: Down 1" descr="Maroon decrative arrow pointed down." title="Arrow"/>
                        <wps:cNvSpPr/>
                        <wps:spPr>
                          <a:xfrm>
                            <a:off x="463978" y="-1"/>
                            <a:ext cx="3279775" cy="1010489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940E5" w:rsidRPr="0016282D" w:rsidRDefault="00FF614C" w:rsidP="0016282D">
                              <w:pPr>
                                <w:pStyle w:val="Intro"/>
                              </w:pPr>
                              <w:r w:rsidRPr="00FF614C">
                                <w:t>The National Federation of the Blind celebrates White Cane Awareness Day every year on October 15</w:t>
                              </w:r>
                              <w:r w:rsidRPr="00500B9C">
                                <w:rPr>
                                  <w:vertAlign w:val="superscript"/>
                                </w:rPr>
                                <w:t>th</w:t>
                              </w:r>
                              <w:r w:rsidRPr="00FF614C">
                                <w:t>.</w:t>
                              </w:r>
                            </w:p>
                            <w:p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:rsidR="00500B9C" w:rsidRPr="0016282D" w:rsidRDefault="00FF614C" w:rsidP="009F56CD">
                              <w:pPr>
                                <w:pStyle w:val="Title"/>
                              </w:pPr>
                              <w:r w:rsidRPr="00FF614C">
                                <w:t>Join us on our White Cane Walk</w:t>
                              </w:r>
                            </w:p>
                            <w:p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:rsidR="00873417" w:rsidRDefault="00FF614C" w:rsidP="0016282D">
                              <w:pPr>
                                <w:pStyle w:val="Date"/>
                              </w:pPr>
                              <w:r>
                                <w:t>Sunday October 20</w:t>
                              </w:r>
                              <w:r w:rsidRPr="00FF614C">
                                <w:rPr>
                                  <w:vertAlign w:val="superscript"/>
                                </w:rPr>
                                <w:t>th</w:t>
                              </w:r>
                              <w:r>
                                <w:t xml:space="preserve"> </w:t>
                              </w:r>
                            </w:p>
                            <w:p w:rsidR="00873417" w:rsidRPr="00873417" w:rsidRDefault="00FF614C" w:rsidP="0016282D">
                              <w:pPr>
                                <w:pStyle w:val="Time"/>
                              </w:pPr>
                              <w:r>
                                <w:t>8am — 1pm</w:t>
                              </w:r>
                            </w:p>
                            <w:sdt>
                              <w:sdtPr>
                                <w:id w:val="600228084"/>
                                <w:placeholder>
                                  <w:docPart w:val="E906DEE74B50412F925488C591E8050B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:rsidR="00FF614C" w:rsidRDefault="00134402" w:rsidP="00FF614C">
                                  <w:pPr>
                                    <w:pStyle w:val="Location"/>
                                  </w:pPr>
                                  <w:r>
                                    <w:t>LOCATION</w:t>
                                  </w:r>
                                </w:p>
                              </w:sdtContent>
                            </w:sdt>
                            <w:p w:rsidR="00FF614C" w:rsidRDefault="00FF614C" w:rsidP="00FF614C">
                              <w:pPr>
                                <w:pStyle w:val="Location"/>
                              </w:pPr>
                              <w:r>
                                <w:t>Start point:</w:t>
                              </w:r>
                            </w:p>
                            <w:p w:rsidR="00FF614C" w:rsidRDefault="00FF614C" w:rsidP="00FF614C">
                              <w:pPr>
                                <w:pStyle w:val="Location"/>
                              </w:pPr>
                              <w:r>
                                <w:t>845 N. Motel BLV</w:t>
                              </w:r>
                            </w:p>
                            <w:p w:rsidR="00FF614C" w:rsidRDefault="00FF614C" w:rsidP="00FF614C">
                              <w:pPr>
                                <w:pStyle w:val="Location"/>
                              </w:pPr>
                              <w:r>
                                <w:t xml:space="preserve"> Dona Ana County </w:t>
                              </w:r>
                            </w:p>
                            <w:p w:rsidR="00FF614C" w:rsidRDefault="00FF614C" w:rsidP="00FF614C">
                              <w:pPr>
                                <w:pStyle w:val="Location"/>
                              </w:pPr>
                              <w:r>
                                <w:t xml:space="preserve">Government center </w:t>
                              </w:r>
                            </w:p>
                            <w:p w:rsidR="00FF614C" w:rsidRDefault="00FF614C" w:rsidP="00FF614C">
                              <w:pPr>
                                <w:pStyle w:val="Location"/>
                              </w:pPr>
                              <w:r>
                                <w:t>End point:</w:t>
                              </w:r>
                            </w:p>
                            <w:p w:rsidR="00FF614C" w:rsidRDefault="00FF614C" w:rsidP="00FF614C">
                              <w:pPr>
                                <w:pStyle w:val="Location"/>
                              </w:pPr>
                              <w:r>
                                <w:t>Las Cruces City Hall</w:t>
                              </w:r>
                            </w:p>
                            <w:p w:rsidR="00873417" w:rsidRDefault="00FF614C" w:rsidP="00FF614C">
                              <w:pPr>
                                <w:pStyle w:val="Location"/>
                              </w:pPr>
                              <w:r>
                                <w:t>700 N. Main Street</w:t>
                              </w:r>
                            </w:p>
                            <w:p w:rsidR="009F56CD" w:rsidRDefault="009F56CD" w:rsidP="00FF614C">
                              <w:pPr>
                                <w:pStyle w:val="Location"/>
                              </w:pPr>
                            </w:p>
                            <w:p w:rsidR="009F56CD" w:rsidRDefault="00244F2E" w:rsidP="00FF614C">
                              <w:pPr>
                                <w:pStyle w:val="Location"/>
                              </w:pPr>
                              <w:r>
                                <w:t>Refreshments &amp; Pizza</w:t>
                              </w:r>
                              <w:bookmarkStart w:id="0" w:name="_GoBack"/>
                              <w:bookmarkEnd w:id="0"/>
                              <w:r w:rsidR="009F56CD">
                                <w:t xml:space="preserve"> </w:t>
                              </w:r>
                            </w:p>
                            <w:p w:rsidR="009F56CD" w:rsidRDefault="009F56CD" w:rsidP="00FF614C">
                              <w:pPr>
                                <w:pStyle w:val="Location"/>
                              </w:pPr>
                              <w:r>
                                <w:t xml:space="preserve">will be provided </w:t>
                              </w:r>
                            </w:p>
                            <w:p w:rsidR="00CD34ED" w:rsidRDefault="00CD34ED" w:rsidP="00FF614C">
                              <w:pPr>
                                <w:pStyle w:val="Location"/>
                              </w:pPr>
                              <w:r>
                                <w:t xml:space="preserve">at the Park in front of the </w:t>
                              </w:r>
                            </w:p>
                            <w:p w:rsidR="00CD34ED" w:rsidRPr="00134402" w:rsidRDefault="00CD34ED" w:rsidP="00FF614C">
                              <w:pPr>
                                <w:pStyle w:val="Location"/>
                                <w:rPr>
                                  <w:sz w:val="28"/>
                                </w:rPr>
                              </w:pPr>
                              <w:r>
                                <w:t xml:space="preserve"> Public Library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D240E" id="Group 5" o:spid="_x0000_s1026" style="width:557.3pt;height:795.65pt;mso-position-horizontal-relative:char;mso-position-vertical-relative:line" coordorigin="" coordsize="70774,101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">
                <v:rect id="Image" o:spid="_x0000_s1027" alt="Background image&#10;" style="position:absolute;width:70774;height:564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piMMA&#10;AADaAAAADwAAAGRycy9kb3ducmV2LnhtbESPzWrDMBCE74W8g9hAb42UUEpxIocQCIT24roJyXGx&#10;1j/EWhlLjdW3rwqFHoeZ+YbZbKPtxZ1G3znWsFwoEMSVMx03Gk6fh6dXED4gG+wdk4Zv8rDNZw8b&#10;zIyb+IPuZWhEgrDPUEMbwpBJ6auWLPqFG4iTV7vRYkhybKQZcUpw28uVUi/SYsdpocWB9i1Vt/LL&#10;arDxWi4v593bKRZDMb3X50Kpg9aP87hbgwgUw3/4r300Gp7h90q6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QpiMMAAADaAAAADwAAAAAAAAAAAAAAAACYAgAAZHJzL2Rv&#10;d25yZXYueG1sUEsFBgAAAAAEAAQA9QAAAIgDAAAAAA==&#10;" stroked="f" strokeweight="1.25pt">
                  <v:fill r:id="rId14" o:title="Background image&#10;" recolor="t" rotate="t" type="frame"/>
                  <v:path arrowok="t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1" o:spid="_x0000_s1028" type="#_x0000_t67" alt="Maroon decrative arrow pointed down." style="position:absolute;left:4639;width:32798;height:101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Q0L8A&#10;AADaAAAADwAAAGRycy9kb3ducmV2LnhtbERPzYrCMBC+C75DGMGLaLq7oFKNIuuKe7X6AGMyttVm&#10;Upuo9e03woKn4eP7nfmytZW4U+NLxwo+RgkIYu1MybmCw34znILwAdlg5ZgUPMnDctHtzDE17sE7&#10;umchFzGEfYoKihDqVEqvC7LoR64mjtzJNRZDhE0uTYOPGG4r+ZkkY2mx5NhQYE3fBelLdrMK7Ppy&#10;zMqxpq/BYHXd6vNk/3OcKNXvtasZiEBteIv/3b8mzofXK68rF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odDQvwAAANoAAAAPAAAAAAAAAAAAAAAAAJgCAABkcnMvZG93bnJl&#10;di54bWxQSwUGAAAAAAQABAD1AAAAhAMAAAAA&#10;" adj="20599,0" fillcolor="#a50021 [3204]" stroked="f" strokeweight="1.25pt">
                  <v:textbox inset=",64.8pt">
                    <w:txbxContent>
                      <w:p w:rsidR="005940E5" w:rsidRPr="0016282D" w:rsidRDefault="00FF614C" w:rsidP="0016282D">
                        <w:pPr>
                          <w:pStyle w:val="Intro"/>
                        </w:pPr>
                        <w:r w:rsidRPr="00FF614C">
                          <w:t>The National Federation of the Blind celebrates White Cane Awareness Day every year on October 15</w:t>
                        </w:r>
                        <w:r w:rsidRPr="00500B9C">
                          <w:rPr>
                            <w:vertAlign w:val="superscript"/>
                          </w:rPr>
                          <w:t>th</w:t>
                        </w:r>
                        <w:r w:rsidRPr="00FF614C">
                          <w:t>.</w:t>
                        </w:r>
                      </w:p>
                      <w:p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:rsidR="00500B9C" w:rsidRPr="0016282D" w:rsidRDefault="00FF614C" w:rsidP="009F56CD">
                        <w:pPr>
                          <w:pStyle w:val="Title"/>
                        </w:pPr>
                        <w:r w:rsidRPr="00FF614C">
                          <w:t>Join us on our White Cane Walk</w:t>
                        </w:r>
                      </w:p>
                      <w:p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:rsidR="00873417" w:rsidRDefault="00FF614C" w:rsidP="0016282D">
                        <w:pPr>
                          <w:pStyle w:val="Date"/>
                        </w:pPr>
                        <w:r>
                          <w:t>Sunday October 20</w:t>
                        </w:r>
                        <w:r w:rsidRPr="00FF614C">
                          <w:rPr>
                            <w:vertAlign w:val="superscript"/>
                          </w:rPr>
                          <w:t>th</w:t>
                        </w:r>
                        <w:r>
                          <w:t xml:space="preserve"> </w:t>
                        </w:r>
                      </w:p>
                      <w:p w:rsidR="00873417" w:rsidRPr="00873417" w:rsidRDefault="00FF614C" w:rsidP="0016282D">
                        <w:pPr>
                          <w:pStyle w:val="Time"/>
                        </w:pPr>
                        <w:r>
                          <w:t>8am — 1pm</w:t>
                        </w:r>
                      </w:p>
                      <w:sdt>
                        <w:sdtPr>
                          <w:id w:val="600228084"/>
                          <w:placeholder>
                            <w:docPart w:val="E906DEE74B50412F925488C591E8050B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:rsidR="00FF614C" w:rsidRDefault="00134402" w:rsidP="00FF614C">
                            <w:pPr>
                              <w:pStyle w:val="Location"/>
                            </w:pPr>
                            <w:r>
                              <w:t>LOCATION</w:t>
                            </w:r>
                          </w:p>
                        </w:sdtContent>
                      </w:sdt>
                      <w:p w:rsidR="00FF614C" w:rsidRDefault="00FF614C" w:rsidP="00FF614C">
                        <w:pPr>
                          <w:pStyle w:val="Location"/>
                        </w:pPr>
                        <w:r>
                          <w:t>Start point:</w:t>
                        </w:r>
                      </w:p>
                      <w:p w:rsidR="00FF614C" w:rsidRDefault="00FF614C" w:rsidP="00FF614C">
                        <w:pPr>
                          <w:pStyle w:val="Location"/>
                        </w:pPr>
                        <w:r>
                          <w:t>845 N. Motel BLV</w:t>
                        </w:r>
                      </w:p>
                      <w:p w:rsidR="00FF614C" w:rsidRDefault="00FF614C" w:rsidP="00FF614C">
                        <w:pPr>
                          <w:pStyle w:val="Location"/>
                        </w:pPr>
                        <w:r>
                          <w:t xml:space="preserve"> Dona Ana County </w:t>
                        </w:r>
                      </w:p>
                      <w:p w:rsidR="00FF614C" w:rsidRDefault="00FF614C" w:rsidP="00FF614C">
                        <w:pPr>
                          <w:pStyle w:val="Location"/>
                        </w:pPr>
                        <w:r>
                          <w:t xml:space="preserve">Government center </w:t>
                        </w:r>
                      </w:p>
                      <w:p w:rsidR="00FF614C" w:rsidRDefault="00FF614C" w:rsidP="00FF614C">
                        <w:pPr>
                          <w:pStyle w:val="Location"/>
                        </w:pPr>
                        <w:r>
                          <w:t>End point:</w:t>
                        </w:r>
                      </w:p>
                      <w:p w:rsidR="00FF614C" w:rsidRDefault="00FF614C" w:rsidP="00FF614C">
                        <w:pPr>
                          <w:pStyle w:val="Location"/>
                        </w:pPr>
                        <w:r>
                          <w:t>Las Cruces City Hall</w:t>
                        </w:r>
                      </w:p>
                      <w:p w:rsidR="00873417" w:rsidRDefault="00FF614C" w:rsidP="00FF614C">
                        <w:pPr>
                          <w:pStyle w:val="Location"/>
                        </w:pPr>
                        <w:r>
                          <w:t>700 N. Main Street</w:t>
                        </w:r>
                      </w:p>
                      <w:p w:rsidR="009F56CD" w:rsidRDefault="009F56CD" w:rsidP="00FF614C">
                        <w:pPr>
                          <w:pStyle w:val="Location"/>
                        </w:pPr>
                      </w:p>
                      <w:p w:rsidR="009F56CD" w:rsidRDefault="00244F2E" w:rsidP="00FF614C">
                        <w:pPr>
                          <w:pStyle w:val="Location"/>
                        </w:pPr>
                        <w:r>
                          <w:t>Refreshments &amp; Pizza</w:t>
                        </w:r>
                        <w:bookmarkStart w:id="1" w:name="_GoBack"/>
                        <w:bookmarkEnd w:id="1"/>
                        <w:r w:rsidR="009F56CD">
                          <w:t xml:space="preserve"> </w:t>
                        </w:r>
                      </w:p>
                      <w:p w:rsidR="009F56CD" w:rsidRDefault="009F56CD" w:rsidP="00FF614C">
                        <w:pPr>
                          <w:pStyle w:val="Location"/>
                        </w:pPr>
                        <w:r>
                          <w:t xml:space="preserve">will be provided </w:t>
                        </w:r>
                      </w:p>
                      <w:p w:rsidR="00CD34ED" w:rsidRDefault="00CD34ED" w:rsidP="00FF614C">
                        <w:pPr>
                          <w:pStyle w:val="Location"/>
                        </w:pPr>
                        <w:r>
                          <w:t xml:space="preserve">at the Park in front of the </w:t>
                        </w:r>
                      </w:p>
                      <w:p w:rsidR="00CD34ED" w:rsidRPr="00134402" w:rsidRDefault="00CD34ED" w:rsidP="00FF614C">
                        <w:pPr>
                          <w:pStyle w:val="Location"/>
                          <w:rPr>
                            <w:sz w:val="28"/>
                          </w:rPr>
                        </w:pPr>
                        <w:r>
                          <w:t xml:space="preserve"> Public Library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2A068F" w:rsidRPr="00C366F0" w:rsidSect="005940E5">
      <w:footerReference w:type="default" r:id="rId15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E32" w:rsidRDefault="00180E32" w:rsidP="008B0818">
      <w:r>
        <w:separator/>
      </w:r>
    </w:p>
  </w:endnote>
  <w:endnote w:type="continuationSeparator" w:id="0">
    <w:p w:rsidR="00180E32" w:rsidRDefault="00180E32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altName w:val="Sitka Small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66F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E32" w:rsidRDefault="00180E32" w:rsidP="008B0818">
      <w:r>
        <w:separator/>
      </w:r>
    </w:p>
  </w:footnote>
  <w:footnote w:type="continuationSeparator" w:id="0">
    <w:p w:rsidR="00180E32" w:rsidRDefault="00180E32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14C"/>
    <w:rsid w:val="00010291"/>
    <w:rsid w:val="00034346"/>
    <w:rsid w:val="00087178"/>
    <w:rsid w:val="000B7874"/>
    <w:rsid w:val="000E33EA"/>
    <w:rsid w:val="00134402"/>
    <w:rsid w:val="001570B2"/>
    <w:rsid w:val="001624C3"/>
    <w:rsid w:val="0016282D"/>
    <w:rsid w:val="00180E32"/>
    <w:rsid w:val="00195F81"/>
    <w:rsid w:val="00220400"/>
    <w:rsid w:val="00244F2E"/>
    <w:rsid w:val="00263075"/>
    <w:rsid w:val="002733AA"/>
    <w:rsid w:val="002A068F"/>
    <w:rsid w:val="00347A5B"/>
    <w:rsid w:val="00374F5F"/>
    <w:rsid w:val="00381ECC"/>
    <w:rsid w:val="0039194A"/>
    <w:rsid w:val="003D36E8"/>
    <w:rsid w:val="004611DB"/>
    <w:rsid w:val="004F689B"/>
    <w:rsid w:val="00500B9C"/>
    <w:rsid w:val="005940E5"/>
    <w:rsid w:val="00597C04"/>
    <w:rsid w:val="005D2D39"/>
    <w:rsid w:val="006269ED"/>
    <w:rsid w:val="0068245E"/>
    <w:rsid w:val="00684A8A"/>
    <w:rsid w:val="0069500E"/>
    <w:rsid w:val="006973C3"/>
    <w:rsid w:val="006A274F"/>
    <w:rsid w:val="006C2CF5"/>
    <w:rsid w:val="00713F12"/>
    <w:rsid w:val="007322A5"/>
    <w:rsid w:val="007A4EDB"/>
    <w:rsid w:val="0083195F"/>
    <w:rsid w:val="00834305"/>
    <w:rsid w:val="008365E3"/>
    <w:rsid w:val="00873417"/>
    <w:rsid w:val="00897FB4"/>
    <w:rsid w:val="008B0818"/>
    <w:rsid w:val="008D7765"/>
    <w:rsid w:val="00902A42"/>
    <w:rsid w:val="009124DD"/>
    <w:rsid w:val="0094423C"/>
    <w:rsid w:val="009661D9"/>
    <w:rsid w:val="00971CAF"/>
    <w:rsid w:val="009F56CD"/>
    <w:rsid w:val="00A06298"/>
    <w:rsid w:val="00A12D60"/>
    <w:rsid w:val="00A71F67"/>
    <w:rsid w:val="00A95506"/>
    <w:rsid w:val="00AB123B"/>
    <w:rsid w:val="00B168F9"/>
    <w:rsid w:val="00B368A1"/>
    <w:rsid w:val="00B617C9"/>
    <w:rsid w:val="00B87D53"/>
    <w:rsid w:val="00B90655"/>
    <w:rsid w:val="00BD6DAD"/>
    <w:rsid w:val="00BE1D7E"/>
    <w:rsid w:val="00C366F0"/>
    <w:rsid w:val="00C67FD5"/>
    <w:rsid w:val="00C93A32"/>
    <w:rsid w:val="00CD34ED"/>
    <w:rsid w:val="00CE754C"/>
    <w:rsid w:val="00CF207A"/>
    <w:rsid w:val="00D529A9"/>
    <w:rsid w:val="00D63B4C"/>
    <w:rsid w:val="00DA3333"/>
    <w:rsid w:val="00DC1F2A"/>
    <w:rsid w:val="00E402F3"/>
    <w:rsid w:val="00E43EFE"/>
    <w:rsid w:val="00F0092F"/>
    <w:rsid w:val="00F12A85"/>
    <w:rsid w:val="00F15090"/>
    <w:rsid w:val="00F32264"/>
    <w:rsid w:val="00FE4E28"/>
    <w:rsid w:val="00FF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le">
    <w:name w:val="Title"/>
    <w:basedOn w:val="Normal"/>
    <w:link w:val="Title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e">
    <w:name w:val="Date"/>
    <w:basedOn w:val="Normal"/>
    <w:link w:val="Date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52001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oogle.com/url?sa=i&amp;rct=j&amp;q=&amp;esrc=s&amp;source=images&amp;cd=&amp;cad=rja&amp;uact=8&amp;ved=&amp;url=/url?sa%3Di%26rct%3Dj%26q%3D%26esrc%3Ds%26source%3Dimages%26cd%3D%26ved%3D%26url%3Dhttps://twitter.com/nfb_voice%26psig%3DAOvVaw2Kiw8Of29Q4issPO_CQMaa%26ust%3D1565803816879307&amp;psig=AOvVaw2Kiw8Of29Q4issPO_CQMaa&amp;ust=1565803816879307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Elegant%20spring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906DEE74B50412F925488C591E80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45B7F-BD21-4270-9185-EB075D0A9905}"/>
      </w:docPartPr>
      <w:docPartBody>
        <w:p w:rsidR="009B3C5F" w:rsidRDefault="00AB3428">
          <w:pPr>
            <w:pStyle w:val="E906DEE74B50412F925488C591E8050B"/>
          </w:pPr>
          <w:r>
            <w:t>LOCATION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altName w:val="Sitka Small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428"/>
    <w:rsid w:val="004A4303"/>
    <w:rsid w:val="009B3C5F"/>
    <w:rsid w:val="00AB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595959" w:themeColor="text1" w:themeTint="A6"/>
    </w:rPr>
  </w:style>
  <w:style w:type="paragraph" w:customStyle="1" w:styleId="1E14ABD3459149E9A87C05F4B3B5EEB0">
    <w:name w:val="1E14ABD3459149E9A87C05F4B3B5EEB0"/>
  </w:style>
  <w:style w:type="paragraph" w:customStyle="1" w:styleId="1CEE7C011FFF453FBE5C7C163A1C63F6">
    <w:name w:val="1CEE7C011FFF453FBE5C7C163A1C63F6"/>
  </w:style>
  <w:style w:type="paragraph" w:customStyle="1" w:styleId="C754577F00A446E79194DC88B50CDD81">
    <w:name w:val="C754577F00A446E79194DC88B50CDD81"/>
  </w:style>
  <w:style w:type="paragraph" w:customStyle="1" w:styleId="AA67336CE6DF49859263021407CE27CB">
    <w:name w:val="AA67336CE6DF49859263021407CE27CB"/>
  </w:style>
  <w:style w:type="paragraph" w:customStyle="1" w:styleId="73414AFB1F4F42428828D30CF0DB4C3F">
    <w:name w:val="73414AFB1F4F42428828D30CF0DB4C3F"/>
  </w:style>
  <w:style w:type="paragraph" w:styleId="Title">
    <w:name w:val="Title"/>
    <w:basedOn w:val="Normal"/>
    <w:link w:val="TitleChar"/>
    <w:uiPriority w:val="1"/>
    <w:qFormat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DE080D1E040445249B78B9D8045722B9">
    <w:name w:val="DE080D1E040445249B78B9D8045722B9"/>
  </w:style>
  <w:style w:type="paragraph" w:styleId="Subtitle">
    <w:name w:val="Subtitle"/>
    <w:basedOn w:val="Normal"/>
    <w:link w:val="SubtitleChar"/>
    <w:uiPriority w:val="1"/>
    <w:qFormat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character" w:customStyle="1" w:styleId="SubtitleChar">
    <w:name w:val="Subtitle Char"/>
    <w:basedOn w:val="DefaultParagraphFont"/>
    <w:link w:val="Subtitle"/>
    <w:uiPriority w:val="1"/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29D5ADC0D8C84187AEBA627A68A2A7E0">
    <w:name w:val="29D5ADC0D8C84187AEBA627A68A2A7E0"/>
  </w:style>
  <w:style w:type="paragraph" w:styleId="Date">
    <w:name w:val="Date"/>
    <w:basedOn w:val="Normal"/>
    <w:link w:val="DateChar"/>
    <w:uiPriority w:val="2"/>
    <w:qFormat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character" w:customStyle="1" w:styleId="DateChar">
    <w:name w:val="Date Char"/>
    <w:basedOn w:val="DefaultParagraphFont"/>
    <w:link w:val="Date"/>
    <w:uiPriority w:val="2"/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6EA75026986647408436C34FDD5F77B8">
    <w:name w:val="6EA75026986647408436C34FDD5F77B8"/>
  </w:style>
  <w:style w:type="paragraph" w:customStyle="1" w:styleId="8E284AECF26947C29F08E33587928430">
    <w:name w:val="8E284AECF26947C29F08E33587928430"/>
  </w:style>
  <w:style w:type="paragraph" w:customStyle="1" w:styleId="E906DEE74B50412F925488C591E8050B">
    <w:name w:val="E906DEE74B50412F925488C591E8050B"/>
  </w:style>
  <w:style w:type="paragraph" w:customStyle="1" w:styleId="F5213ADADCCE418FB9D5657930D2D274">
    <w:name w:val="F5213ADADCCE418FB9D5657930D2D2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7F6B20-BD70-47BD-8450-8339C3144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spring flyer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2019-08-13T17:16:00Z</dcterms:created>
  <dcterms:modified xsi:type="dcterms:W3CDTF">2019-10-05T23:31:00Z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